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A129" w14:textId="3F8C2F25" w:rsidR="007B725B" w:rsidRPr="00D86945" w:rsidRDefault="007B725B" w:rsidP="007B725B">
      <w:pPr>
        <w:pStyle w:val="Title"/>
      </w:pPr>
      <w:r w:rsidRPr="00FE78E8">
        <w:t>202</w:t>
      </w:r>
      <w:r w:rsidR="00603AB0">
        <w:t>6</w:t>
      </w:r>
      <w:r w:rsidRPr="00FE78E8">
        <w:t xml:space="preserve"> </w:t>
      </w:r>
      <w:r>
        <w:t xml:space="preserve">QUARTERLY </w:t>
      </w:r>
      <w:r w:rsidRPr="00D86945">
        <w:t xml:space="preserve">REPORT </w:t>
      </w:r>
    </w:p>
    <w:p w14:paraId="14522F66" w14:textId="5B0ED79B" w:rsidR="00D077E9" w:rsidRDefault="00526BFB" w:rsidP="00D70D02">
      <w:r>
        <w:rPr>
          <w:noProof/>
        </w:rPr>
        <w:drawing>
          <wp:inline distT="0" distB="0" distL="0" distR="0" wp14:anchorId="63722DCC" wp14:editId="0B9112D3">
            <wp:extent cx="5067300" cy="4249089"/>
            <wp:effectExtent l="0" t="0" r="0" b="0"/>
            <wp:docPr id="5246354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35485" name="Picture 524635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160" cy="427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36743" w14:textId="77777777" w:rsidR="007B725B" w:rsidRDefault="007B725B" w:rsidP="00D70D02"/>
    <w:p w14:paraId="14043DC1" w14:textId="77777777" w:rsidR="007B725B" w:rsidRDefault="007B725B" w:rsidP="00D70D02"/>
    <w:p w14:paraId="03F0E6BF" w14:textId="77777777" w:rsidR="007B725B" w:rsidRDefault="007B725B" w:rsidP="00D70D02"/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7B725B" w:rsidRPr="00D86945" w14:paraId="3CEFB5DA" w14:textId="77777777" w:rsidTr="00E54B86">
        <w:trPr>
          <w:trHeight w:val="2171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241295600"/>
              <w:placeholder>
                <w:docPart w:val="554168918020447A988B3C67568D2464"/>
              </w:placeholder>
              <w15:appearance w15:val="hidden"/>
            </w:sdtPr>
            <w:sdtEndPr/>
            <w:sdtContent>
              <w:p w14:paraId="1E6D09A2" w14:textId="110EF2A6" w:rsidR="007B725B" w:rsidRDefault="007B725B" w:rsidP="00E54B86">
                <w:r w:rsidRPr="00D86945">
                  <w:rPr>
                    <w:rStyle w:val="SubtitleChar"/>
                    <w:b w:val="0"/>
                  </w:rPr>
                  <w:fldChar w:fldCharType="begin"/>
                </w:r>
                <w:r w:rsidRPr="00D86945">
                  <w:rPr>
                    <w:rStyle w:val="SubtitleChar"/>
                    <w:b w:val="0"/>
                  </w:rPr>
                  <w:instrText xml:space="preserve"> DATE  \@ "MMMM d"  \* MERGEFORMAT </w:instrText>
                </w:r>
                <w:r w:rsidRPr="00D86945">
                  <w:rPr>
                    <w:rStyle w:val="SubtitleChar"/>
                    <w:b w:val="0"/>
                  </w:rPr>
                  <w:fldChar w:fldCharType="separate"/>
                </w:r>
                <w:r w:rsidR="00527613">
                  <w:rPr>
                    <w:rStyle w:val="SubtitleChar"/>
                    <w:b w:val="0"/>
                    <w:noProof/>
                  </w:rPr>
                  <w:t>December 3</w:t>
                </w:r>
                <w:r w:rsidRPr="00D86945">
                  <w:rPr>
                    <w:rStyle w:val="SubtitleChar"/>
                    <w:b w:val="0"/>
                  </w:rPr>
                  <w:fldChar w:fldCharType="end"/>
                </w:r>
                <w:r>
                  <w:rPr>
                    <w:rStyle w:val="SubtitleChar"/>
                    <w:b w:val="0"/>
                  </w:rPr>
                  <w:t>, 202</w:t>
                </w:r>
                <w:r w:rsidR="001138B8">
                  <w:rPr>
                    <w:rStyle w:val="SubtitleChar"/>
                    <w:b w:val="0"/>
                  </w:rPr>
                  <w:t>5</w:t>
                </w:r>
              </w:p>
            </w:sdtContent>
          </w:sdt>
          <w:p w14:paraId="58175D99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  <w:r w:rsidRPr="00D86945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320303B" wp14:editId="14E71E94">
                      <wp:extent cx="1493949" cy="0"/>
                      <wp:effectExtent l="0" t="19050" r="30480" b="19050"/>
                      <wp:docPr id="585639921" name="Straight Connector 585639921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82A75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277D41E" id="Straight Connector 585639921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" strokecolor="#082a75" strokeweight="3pt">
                      <w10:anchorlock/>
                    </v:line>
                  </w:pict>
                </mc:Fallback>
              </mc:AlternateContent>
            </w:r>
          </w:p>
          <w:p w14:paraId="136E96F1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</w:p>
          <w:p w14:paraId="14A165A8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</w:p>
          <w:p w14:paraId="0EC5AA29" w14:textId="77777777" w:rsidR="007B725B" w:rsidRDefault="00854889" w:rsidP="00E54B86">
            <w:sdt>
              <w:sdtPr>
                <w:id w:val="-1096251689"/>
                <w:placeholder>
                  <w:docPart w:val="71FFBBB0D28B480D89F03E7D8204D4B3"/>
                </w:placeholder>
                <w15:appearance w15:val="hidden"/>
              </w:sdtPr>
              <w:sdtEndPr/>
              <w:sdtContent>
                <w:r w:rsidR="007B725B">
                  <w:t>STONE CRAFTERS LLC</w:t>
                </w:r>
              </w:sdtContent>
            </w:sdt>
          </w:p>
          <w:p w14:paraId="501DAF59" w14:textId="29BB8716" w:rsidR="007B725B" w:rsidRDefault="007B725B" w:rsidP="00E54B86">
            <w:r w:rsidRPr="00B231E5">
              <w:t>Authored by:</w:t>
            </w:r>
            <w:r>
              <w:t xml:space="preserve"> </w:t>
            </w:r>
            <w:sdt>
              <w:sdtPr>
                <w:alias w:val="Your Name"/>
                <w:tag w:val="Your Name"/>
                <w:id w:val="1284761377"/>
                <w:placeholder>
                  <w:docPart w:val="A71450558B5647C281B015F93FBFF1E9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EndPr/>
              <w:sdtContent>
                <w:r>
                  <w:t xml:space="preserve">Matt Zuccarello                          </w:t>
                </w:r>
              </w:sdtContent>
            </w:sdt>
          </w:p>
          <w:p w14:paraId="1DDCDBFA" w14:textId="77777777" w:rsidR="007B725B" w:rsidRPr="00D86945" w:rsidRDefault="007B725B" w:rsidP="00E54B86">
            <w:pPr>
              <w:rPr>
                <w:noProof/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t xml:space="preserve">                                   </w:t>
            </w:r>
          </w:p>
        </w:tc>
      </w:tr>
    </w:tbl>
    <w:p w14:paraId="24BD2491" w14:textId="1A3A231F" w:rsidR="007B725B" w:rsidRDefault="007B725B" w:rsidP="00D70D02">
      <w:r>
        <w:rPr>
          <w:noProof/>
        </w:rPr>
        <w:drawing>
          <wp:inline distT="0" distB="0" distL="0" distR="0" wp14:anchorId="436224B8" wp14:editId="55F767D7">
            <wp:extent cx="1914525" cy="1285240"/>
            <wp:effectExtent l="0" t="0" r="9525" b="0"/>
            <wp:docPr id="705232610" name="Picture 70523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89574" name="Picture 18668895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326" cy="130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64CB6" w14:textId="21D3F943" w:rsidR="00D077E9" w:rsidRDefault="00D077E9">
      <w:pPr>
        <w:spacing w:after="200"/>
      </w:pPr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9"/>
      </w:tblGrid>
      <w:tr w:rsidR="00DF027C" w:rsidRPr="000C5C9F" w14:paraId="52252F8C" w14:textId="77777777" w:rsidTr="00E654C0">
        <w:trPr>
          <w:trHeight w:val="5931"/>
        </w:trPr>
        <w:tc>
          <w:tcPr>
            <w:tcW w:w="9999" w:type="dxa"/>
          </w:tcPr>
          <w:p w14:paraId="778891E1" w14:textId="030EA9FA" w:rsidR="006C37F2" w:rsidRPr="000C5C9F" w:rsidRDefault="004F1A3B" w:rsidP="006C37F2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Company Spotlight – </w:t>
            </w:r>
            <w:r w:rsidR="0014063A">
              <w:rPr>
                <w:rFonts w:asciiTheme="minorHAnsi" w:hAnsiTheme="minorHAnsi" w:cstheme="minorHAnsi"/>
              </w:rPr>
              <w:t>Pinnacle Building &amp; Contracting</w:t>
            </w:r>
          </w:p>
          <w:p w14:paraId="6AABFD17" w14:textId="7BA226BD" w:rsidR="00DF027C" w:rsidRPr="000C5C9F" w:rsidRDefault="00701367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Owner:  </w:t>
            </w:r>
            <w:r w:rsidR="0014063A">
              <w:rPr>
                <w:rFonts w:cstheme="minorHAnsi"/>
              </w:rPr>
              <w:t>John Nickel</w:t>
            </w:r>
            <w:r w:rsidR="000F202B">
              <w:rPr>
                <w:rFonts w:cstheme="minorHAnsi"/>
              </w:rPr>
              <w:t>s</w:t>
            </w:r>
          </w:p>
          <w:p w14:paraId="1B6D86E4" w14:textId="54EBA381" w:rsidR="00817D98" w:rsidRDefault="00B40243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Background:  </w:t>
            </w:r>
            <w:r w:rsidR="00A7077B">
              <w:rPr>
                <w:rFonts w:cstheme="minorHAnsi"/>
              </w:rPr>
              <w:t>Family</w:t>
            </w:r>
            <w:r w:rsidR="00CC5C66">
              <w:rPr>
                <w:rFonts w:cstheme="minorHAnsi"/>
              </w:rPr>
              <w:t>-</w:t>
            </w:r>
            <w:r w:rsidR="00A7077B">
              <w:rPr>
                <w:rFonts w:cstheme="minorHAnsi"/>
              </w:rPr>
              <w:t xml:space="preserve">owned business </w:t>
            </w:r>
            <w:r w:rsidR="00527613">
              <w:rPr>
                <w:rFonts w:cstheme="minorHAnsi"/>
              </w:rPr>
              <w:t xml:space="preserve">for </w:t>
            </w:r>
            <w:r w:rsidR="0006301C">
              <w:rPr>
                <w:rFonts w:cstheme="minorHAnsi"/>
              </w:rPr>
              <w:t>over 30</w:t>
            </w:r>
            <w:r w:rsidR="00527613">
              <w:rPr>
                <w:rFonts w:cstheme="minorHAnsi"/>
              </w:rPr>
              <w:t xml:space="preserve"> years</w:t>
            </w:r>
            <w:r w:rsidR="0006301C">
              <w:rPr>
                <w:rFonts w:cstheme="minorHAnsi"/>
              </w:rPr>
              <w:t xml:space="preserve"> located in </w:t>
            </w:r>
            <w:r w:rsidR="007313C1">
              <w:rPr>
                <w:rFonts w:cstheme="minorHAnsi"/>
              </w:rPr>
              <w:t>Wildwood, NJ</w:t>
            </w:r>
            <w:r w:rsidR="002F72C3">
              <w:rPr>
                <w:rFonts w:cstheme="minorHAnsi"/>
              </w:rPr>
              <w:t>, John was born and raised in Wildwood</w:t>
            </w:r>
          </w:p>
          <w:p w14:paraId="781A577F" w14:textId="793C182A" w:rsidR="007313C1" w:rsidRDefault="007313C1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Hobbies:  </w:t>
            </w:r>
            <w:r w:rsidR="002F72C3">
              <w:rPr>
                <w:rFonts w:cstheme="minorHAnsi"/>
              </w:rPr>
              <w:t>Include watching horse racing and football</w:t>
            </w:r>
          </w:p>
          <w:p w14:paraId="1F499B12" w14:textId="4D8A0085" w:rsidR="000443DA" w:rsidRDefault="00B9321F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Highlights:  </w:t>
            </w:r>
            <w:r w:rsidR="00513F68">
              <w:rPr>
                <w:rFonts w:cstheme="minorHAnsi"/>
              </w:rPr>
              <w:t xml:space="preserve">Best of </w:t>
            </w:r>
            <w:r w:rsidR="00D56EF2">
              <w:rPr>
                <w:rFonts w:cstheme="minorHAnsi"/>
              </w:rPr>
              <w:t>Cape May Court House in 2021 recognition</w:t>
            </w:r>
            <w:r w:rsidR="00283D59">
              <w:rPr>
                <w:rFonts w:cstheme="minorHAnsi"/>
              </w:rPr>
              <w:t xml:space="preserve">, highest recommendation and customer satisfaction for the last several years by customers in Cape May County.  </w:t>
            </w:r>
            <w:r w:rsidR="00923823">
              <w:rPr>
                <w:rFonts w:cstheme="minorHAnsi"/>
              </w:rPr>
              <w:t xml:space="preserve">Also featured in House &amp; Home magazine in 2013 </w:t>
            </w:r>
            <w:r w:rsidR="0015530A">
              <w:rPr>
                <w:rFonts w:cstheme="minorHAnsi"/>
              </w:rPr>
              <w:t xml:space="preserve">highlighting a historical home renovation in Cape May. </w:t>
            </w:r>
          </w:p>
          <w:p w14:paraId="3ABE92F8" w14:textId="68719FDD" w:rsidR="00EB09BF" w:rsidRDefault="008D4AF9" w:rsidP="00EB09B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A0ED858" wp14:editId="18EA3358">
                  <wp:extent cx="4972050" cy="4309109"/>
                  <wp:effectExtent l="0" t="0" r="0" b="0"/>
                  <wp:docPr id="5293149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31493" name="Picture 5293149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2401" cy="4335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E2DAC6" w14:textId="09A9533C" w:rsidR="005E3E4D" w:rsidRDefault="00370FC4" w:rsidP="00DF027C">
            <w:pPr>
              <w:pStyle w:val="Conten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When </w:t>
            </w:r>
            <w:r w:rsidR="00353489">
              <w:rPr>
                <w:rFonts w:cstheme="minorHAnsi"/>
                <w:bCs/>
              </w:rPr>
              <w:t>Jo</w:t>
            </w:r>
            <w:r w:rsidR="00801E6D">
              <w:rPr>
                <w:rFonts w:cstheme="minorHAnsi"/>
                <w:bCs/>
              </w:rPr>
              <w:t>hn Nickels</w:t>
            </w:r>
            <w:r w:rsidR="0015530A">
              <w:rPr>
                <w:rFonts w:cstheme="minorHAnsi"/>
                <w:bCs/>
              </w:rPr>
              <w:t xml:space="preserve"> </w:t>
            </w:r>
            <w:r w:rsidR="002F267A">
              <w:rPr>
                <w:rFonts w:cstheme="minorHAnsi"/>
                <w:bCs/>
              </w:rPr>
              <w:t>stopped working as General Manager for his family’s business, Nickels Midway P</w:t>
            </w:r>
            <w:r w:rsidR="00EE6F96">
              <w:rPr>
                <w:rFonts w:cstheme="minorHAnsi"/>
                <w:bCs/>
              </w:rPr>
              <w:t>ier and Castle Dracula, he decided to get into building different things</w:t>
            </w:r>
            <w:r w:rsidR="00121EE2">
              <w:rPr>
                <w:rFonts w:cstheme="minorHAnsi"/>
                <w:bCs/>
              </w:rPr>
              <w:t>.</w:t>
            </w:r>
            <w:r w:rsidR="00E61F6D">
              <w:rPr>
                <w:rFonts w:cstheme="minorHAnsi"/>
                <w:bCs/>
              </w:rPr>
              <w:t xml:space="preserve">  </w:t>
            </w:r>
            <w:r w:rsidR="00E61F6D">
              <w:rPr>
                <w:rFonts w:cstheme="minorHAnsi"/>
                <w:bCs/>
              </w:rPr>
              <w:lastRenderedPageBreak/>
              <w:t xml:space="preserve">This was a big transition </w:t>
            </w:r>
            <w:r w:rsidR="004A5E15">
              <w:rPr>
                <w:rFonts w:cstheme="minorHAnsi"/>
                <w:bCs/>
              </w:rPr>
              <w:t xml:space="preserve">as the boardwalk games and </w:t>
            </w:r>
            <w:r w:rsidR="00A65ECD">
              <w:rPr>
                <w:rFonts w:cstheme="minorHAnsi"/>
                <w:bCs/>
              </w:rPr>
              <w:t xml:space="preserve">biggest landmark in the tri-state area, Castle Dracula were now a thing of the past.  </w:t>
            </w:r>
            <w:r w:rsidR="00121EE2">
              <w:rPr>
                <w:rFonts w:cstheme="minorHAnsi"/>
                <w:bCs/>
              </w:rPr>
              <w:t xml:space="preserve">He started out as a troubleshooter for Home Depot for 5 years and then moved his passion to </w:t>
            </w:r>
            <w:r w:rsidR="008032D0">
              <w:rPr>
                <w:rFonts w:cstheme="minorHAnsi"/>
                <w:bCs/>
              </w:rPr>
              <w:t>building homes.   After several years in 20</w:t>
            </w:r>
            <w:r w:rsidR="00E61F6D">
              <w:rPr>
                <w:rFonts w:cstheme="minorHAnsi"/>
                <w:bCs/>
              </w:rPr>
              <w:t xml:space="preserve">06, he decided to shift gears and got into remodeling and additions as well!!  </w:t>
            </w:r>
            <w:r w:rsidR="007C037B">
              <w:rPr>
                <w:rFonts w:cstheme="minorHAnsi"/>
                <w:bCs/>
              </w:rPr>
              <w:t>Born and raised in Wildwood, he stays true to his roots and has built up his business in town and has 4 children and 13 grandchildren</w:t>
            </w:r>
            <w:r w:rsidR="0005650E">
              <w:rPr>
                <w:rFonts w:cstheme="minorHAnsi"/>
                <w:bCs/>
              </w:rPr>
              <w:t xml:space="preserve"> currently.   He is recognized around town and supports the local businesses as well.  </w:t>
            </w:r>
            <w:r w:rsidR="005E4855">
              <w:rPr>
                <w:rFonts w:cstheme="minorHAnsi"/>
                <w:bCs/>
              </w:rPr>
              <w:t xml:space="preserve">In 2013, he was featured in House &amp; Home magazine for a historical home renovation he completed in Cape May.   He services all of Cape May and Atlantic County primarily.  </w:t>
            </w:r>
            <w:r w:rsidR="00DB3602">
              <w:rPr>
                <w:rFonts w:cstheme="minorHAnsi"/>
                <w:bCs/>
              </w:rPr>
              <w:t xml:space="preserve">  </w:t>
            </w:r>
            <w:r w:rsidR="00550F39">
              <w:rPr>
                <w:rFonts w:cstheme="minorHAnsi"/>
                <w:bCs/>
              </w:rPr>
              <w:t xml:space="preserve"> </w:t>
            </w:r>
          </w:p>
          <w:p w14:paraId="3F982AB2" w14:textId="2C8D9F55" w:rsidR="00EB09BF" w:rsidRDefault="00D7137A" w:rsidP="00EB09B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0265D64" wp14:editId="60829304">
                  <wp:extent cx="5800725" cy="4350543"/>
                  <wp:effectExtent l="0" t="0" r="0" b="0"/>
                  <wp:docPr id="42648338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483389" name="Picture 42648338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7923" cy="4355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78D93A" w14:textId="4BAABADE" w:rsidR="00EB09BF" w:rsidRDefault="00EB09BF" w:rsidP="00EB09BF">
            <w:pPr>
              <w:pStyle w:val="NormalWeb"/>
            </w:pPr>
          </w:p>
          <w:p w14:paraId="522F5A19" w14:textId="2AD7549E" w:rsidR="00DB0CFF" w:rsidRPr="000C5C9F" w:rsidRDefault="00DB0CFF" w:rsidP="00DB0CFF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Latest Industry Trends</w:t>
            </w:r>
          </w:p>
          <w:tbl>
            <w:tblPr>
              <w:tblW w:w="9999" w:type="dxa"/>
              <w:tblInd w:w="4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99"/>
            </w:tblGrid>
            <w:tr w:rsidR="00DB0CFF" w:rsidRPr="000C5C9F" w14:paraId="21D1755B" w14:textId="77777777" w:rsidTr="009B5930">
              <w:trPr>
                <w:trHeight w:val="3546"/>
              </w:trPr>
              <w:tc>
                <w:tcPr>
                  <w:tcW w:w="9999" w:type="dxa"/>
                </w:tcPr>
                <w:p w14:paraId="09F59A9C" w14:textId="1FE97F78" w:rsidR="00F61544" w:rsidRDefault="00F61544" w:rsidP="00DB0CFF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The latest kitchen and bathroom trends </w:t>
                  </w:r>
                  <w:r w:rsidR="00F816A0">
                    <w:rPr>
                      <w:rFonts w:cstheme="minorHAnsi"/>
                    </w:rPr>
                    <w:t>fo</w:t>
                  </w:r>
                  <w:r w:rsidR="00BB2752">
                    <w:rPr>
                      <w:rFonts w:cstheme="minorHAnsi"/>
                    </w:rPr>
                    <w:t xml:space="preserve">r 2026 </w:t>
                  </w:r>
                  <w:r w:rsidR="00533F16">
                    <w:rPr>
                      <w:rFonts w:cstheme="minorHAnsi"/>
                    </w:rPr>
                    <w:t xml:space="preserve">will focus on personalized, multi-functional spaces with an emphasis on natural materials, organic shapes, and subtle, integrated technology.  </w:t>
                  </w:r>
                  <w:r w:rsidR="005B496E">
                    <w:rPr>
                      <w:rFonts w:cstheme="minorHAnsi"/>
                    </w:rPr>
                    <w:t xml:space="preserve">Some of the styles that will be popular </w:t>
                  </w:r>
                  <w:r w:rsidR="004E3AFB">
                    <w:rPr>
                      <w:rFonts w:cstheme="minorHAnsi"/>
                    </w:rPr>
                    <w:t xml:space="preserve">included minimalist and transitional, while kitchen footprints are expected to grow as they become more central to home life.  </w:t>
                  </w:r>
                  <w:r w:rsidR="00B808AC">
                    <w:rPr>
                      <w:rFonts w:cstheme="minorHAnsi"/>
                    </w:rPr>
                    <w:t xml:space="preserve">They will incorporate features like home offices and mudrooms.  </w:t>
                  </w:r>
                  <w:r w:rsidR="00F303D0">
                    <w:rPr>
                      <w:rFonts w:cstheme="minorHAnsi"/>
                    </w:rPr>
                    <w:t xml:space="preserve"> </w:t>
                  </w:r>
                  <w:r w:rsidR="00E54272">
                    <w:rPr>
                      <w:rFonts w:cstheme="minorHAnsi"/>
                    </w:rPr>
                    <w:t xml:space="preserve">  </w:t>
                  </w:r>
                </w:p>
                <w:p w14:paraId="7DD4EE69" w14:textId="77777777" w:rsidR="00F303D0" w:rsidRDefault="00F303D0" w:rsidP="00DB0CFF">
                  <w:pPr>
                    <w:pStyle w:val="Content"/>
                    <w:rPr>
                      <w:rFonts w:cstheme="minorHAnsi"/>
                    </w:rPr>
                  </w:pPr>
                </w:p>
                <w:p w14:paraId="25EFC68C" w14:textId="2D61F6D2" w:rsidR="004F2682" w:rsidRDefault="002B1A7E" w:rsidP="002B1A7E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In regards to bathroom trends, </w:t>
                  </w:r>
                  <w:r w:rsidR="00855E8A">
                    <w:rPr>
                      <w:rFonts w:cstheme="minorHAnsi"/>
                    </w:rPr>
                    <w:t xml:space="preserve">wellness focus, increased space and storage, integrated technology and dark and natural vanities </w:t>
                  </w:r>
                  <w:r w:rsidR="00854889">
                    <w:rPr>
                      <w:rFonts w:cstheme="minorHAnsi"/>
                    </w:rPr>
                    <w:t xml:space="preserve">are expected throughout 2026.  </w:t>
                  </w:r>
                </w:p>
                <w:p w14:paraId="14F5E109" w14:textId="77777777" w:rsidR="00D7137A" w:rsidRDefault="00D7137A" w:rsidP="002B1A7E">
                  <w:pPr>
                    <w:pStyle w:val="Content"/>
                    <w:rPr>
                      <w:rFonts w:cstheme="minorHAnsi"/>
                    </w:rPr>
                  </w:pPr>
                </w:p>
                <w:p w14:paraId="5849C9D9" w14:textId="636C9112" w:rsidR="00D7137A" w:rsidRPr="000C5C9F" w:rsidRDefault="00D7137A" w:rsidP="002B1A7E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  <w:noProof/>
                    </w:rPr>
                    <w:drawing>
                      <wp:inline distT="0" distB="0" distL="0" distR="0" wp14:anchorId="57064391" wp14:editId="009603EF">
                        <wp:extent cx="5505450" cy="3669746"/>
                        <wp:effectExtent l="0" t="0" r="0" b="6985"/>
                        <wp:docPr id="604104034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104034" name="Picture 604104034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8150" cy="367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534C62" w14:textId="7291D718" w:rsidR="000C5C9F" w:rsidRDefault="004156D6" w:rsidP="000C5C9F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Suggestions for Future Newsletters and Summary</w:t>
            </w:r>
          </w:p>
          <w:p w14:paraId="5B6DCCAF" w14:textId="112851C4" w:rsidR="00F934D3" w:rsidRDefault="004156D6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As 202</w:t>
            </w:r>
            <w:r w:rsidR="00DF4DBE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6 starts and the holiday season behind us,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there will be </w:t>
            </w:r>
            <w:r w:rsidR="00863782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more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renovations and construction projects that we </w:t>
            </w:r>
            <w:r w:rsidR="00535C91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will be involved in. 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If you have a client or exciting kitchen that you would like to do a product spotlight on in a future edition, on social media, or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lastRenderedPageBreak/>
              <w:t xml:space="preserve">our website, please reach out to me so we can get some pictures and copy to publish to highlight this.  If there is anything that you </w:t>
            </w:r>
            <w:r w:rsidR="00CB46F3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suggest for 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our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next newsletter, 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please reach out</w:t>
            </w:r>
            <w:r w:rsidR="004F1A3B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 to me.  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  </w:t>
            </w:r>
          </w:p>
          <w:p w14:paraId="2EFC5957" w14:textId="4759CF2D" w:rsidR="004156D6" w:rsidRDefault="004156D6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Matt Zuccarello</w:t>
            </w:r>
          </w:p>
          <w:p w14:paraId="1622DA80" w14:textId="43FB0638" w:rsidR="00DF027C" w:rsidRPr="000C5C9F" w:rsidRDefault="004156D6" w:rsidP="00F934D3">
            <w:pPr>
              <w:pStyle w:val="Heading1"/>
              <w:rPr>
                <w:rFonts w:cstheme="minorHAnsi"/>
                <w:i/>
                <w:sz w:val="36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Stone Crafters</w:t>
            </w:r>
          </w:p>
        </w:tc>
      </w:tr>
    </w:tbl>
    <w:p w14:paraId="779DFFE6" w14:textId="77777777" w:rsidR="0087605E" w:rsidRPr="000C5C9F" w:rsidRDefault="0087605E" w:rsidP="00F934D3">
      <w:pPr>
        <w:rPr>
          <w:rFonts w:cstheme="minorHAnsi"/>
        </w:rPr>
      </w:pPr>
    </w:p>
    <w:sectPr w:rsidR="0087605E" w:rsidRPr="000C5C9F" w:rsidSect="006B7A1D">
      <w:headerReference w:type="default" r:id="rId12"/>
      <w:footerReference w:type="default" r:id="rId13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F23EC" w14:textId="77777777" w:rsidR="009E3D01" w:rsidRDefault="009E3D01">
      <w:r>
        <w:separator/>
      </w:r>
    </w:p>
    <w:p w14:paraId="2851C49E" w14:textId="77777777" w:rsidR="009E3D01" w:rsidRDefault="009E3D01"/>
  </w:endnote>
  <w:endnote w:type="continuationSeparator" w:id="0">
    <w:p w14:paraId="1FF0D987" w14:textId="77777777" w:rsidR="009E3D01" w:rsidRDefault="009E3D01">
      <w:r>
        <w:continuationSeparator/>
      </w:r>
    </w:p>
    <w:p w14:paraId="75D5C337" w14:textId="77777777" w:rsidR="009E3D01" w:rsidRDefault="009E3D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AC419F" w14:textId="77777777"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5E35C5" w14:textId="77777777"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5CD39" w14:textId="77777777" w:rsidR="009E3D01" w:rsidRDefault="009E3D01">
      <w:r>
        <w:separator/>
      </w:r>
    </w:p>
    <w:p w14:paraId="762EB7DB" w14:textId="77777777" w:rsidR="009E3D01" w:rsidRDefault="009E3D01"/>
  </w:footnote>
  <w:footnote w:type="continuationSeparator" w:id="0">
    <w:p w14:paraId="154ACCDF" w14:textId="77777777" w:rsidR="009E3D01" w:rsidRDefault="009E3D01">
      <w:r>
        <w:continuationSeparator/>
      </w:r>
    </w:p>
    <w:p w14:paraId="71A23949" w14:textId="77777777" w:rsidR="009E3D01" w:rsidRDefault="009E3D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2CE11669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61C710EC" w14:textId="77777777" w:rsidR="00D077E9" w:rsidRDefault="00D077E9">
          <w:pPr>
            <w:pStyle w:val="Header"/>
          </w:pPr>
        </w:p>
      </w:tc>
    </w:tr>
  </w:tbl>
  <w:p w14:paraId="52258A78" w14:textId="77777777" w:rsidR="00D077E9" w:rsidRDefault="00D077E9" w:rsidP="00D07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E8"/>
    <w:rsid w:val="000142A1"/>
    <w:rsid w:val="00015BB3"/>
    <w:rsid w:val="0002482E"/>
    <w:rsid w:val="000443DA"/>
    <w:rsid w:val="00050324"/>
    <w:rsid w:val="0005650E"/>
    <w:rsid w:val="0006301C"/>
    <w:rsid w:val="000657CB"/>
    <w:rsid w:val="00082B1E"/>
    <w:rsid w:val="0008564A"/>
    <w:rsid w:val="000A0150"/>
    <w:rsid w:val="000A0F95"/>
    <w:rsid w:val="000C4C5B"/>
    <w:rsid w:val="000C5C9F"/>
    <w:rsid w:val="000E63C9"/>
    <w:rsid w:val="000F0A64"/>
    <w:rsid w:val="000F202B"/>
    <w:rsid w:val="000F4C63"/>
    <w:rsid w:val="001138B8"/>
    <w:rsid w:val="00121EE2"/>
    <w:rsid w:val="00130E9D"/>
    <w:rsid w:val="00132026"/>
    <w:rsid w:val="0014063A"/>
    <w:rsid w:val="00150A6D"/>
    <w:rsid w:val="0015530A"/>
    <w:rsid w:val="001570F1"/>
    <w:rsid w:val="00176857"/>
    <w:rsid w:val="00185B35"/>
    <w:rsid w:val="001A0B2E"/>
    <w:rsid w:val="001A624B"/>
    <w:rsid w:val="001C276E"/>
    <w:rsid w:val="001C3E1A"/>
    <w:rsid w:val="001F2BC8"/>
    <w:rsid w:val="001F5F6B"/>
    <w:rsid w:val="00234C9C"/>
    <w:rsid w:val="00243EBC"/>
    <w:rsid w:val="00246A35"/>
    <w:rsid w:val="00264AB9"/>
    <w:rsid w:val="002737F3"/>
    <w:rsid w:val="00283D59"/>
    <w:rsid w:val="00284348"/>
    <w:rsid w:val="00285B89"/>
    <w:rsid w:val="002B18E8"/>
    <w:rsid w:val="002B1A7E"/>
    <w:rsid w:val="002B252A"/>
    <w:rsid w:val="002D36C8"/>
    <w:rsid w:val="002F267A"/>
    <w:rsid w:val="002F51F5"/>
    <w:rsid w:val="002F72C3"/>
    <w:rsid w:val="002F7F12"/>
    <w:rsid w:val="00312137"/>
    <w:rsid w:val="00330359"/>
    <w:rsid w:val="00333934"/>
    <w:rsid w:val="00336917"/>
    <w:rsid w:val="0033762F"/>
    <w:rsid w:val="00353489"/>
    <w:rsid w:val="00366C7E"/>
    <w:rsid w:val="00370FC4"/>
    <w:rsid w:val="00384EA3"/>
    <w:rsid w:val="0038597D"/>
    <w:rsid w:val="003A2DE8"/>
    <w:rsid w:val="003A39A1"/>
    <w:rsid w:val="003C2191"/>
    <w:rsid w:val="003D1AC5"/>
    <w:rsid w:val="003D3863"/>
    <w:rsid w:val="003F0827"/>
    <w:rsid w:val="004110DE"/>
    <w:rsid w:val="004156D6"/>
    <w:rsid w:val="00416A66"/>
    <w:rsid w:val="004303F6"/>
    <w:rsid w:val="00436270"/>
    <w:rsid w:val="0044085A"/>
    <w:rsid w:val="00442593"/>
    <w:rsid w:val="0045276E"/>
    <w:rsid w:val="00486E7D"/>
    <w:rsid w:val="00487B85"/>
    <w:rsid w:val="00492A7E"/>
    <w:rsid w:val="004A5E15"/>
    <w:rsid w:val="004B21A5"/>
    <w:rsid w:val="004B6740"/>
    <w:rsid w:val="004C3BC6"/>
    <w:rsid w:val="004E3AFB"/>
    <w:rsid w:val="004F1A3B"/>
    <w:rsid w:val="004F2682"/>
    <w:rsid w:val="005037F0"/>
    <w:rsid w:val="00513F68"/>
    <w:rsid w:val="00516A86"/>
    <w:rsid w:val="00526BFB"/>
    <w:rsid w:val="005275F6"/>
    <w:rsid w:val="00527613"/>
    <w:rsid w:val="00533F16"/>
    <w:rsid w:val="00535C91"/>
    <w:rsid w:val="0054529C"/>
    <w:rsid w:val="00550F39"/>
    <w:rsid w:val="00556EA7"/>
    <w:rsid w:val="00572102"/>
    <w:rsid w:val="005824EC"/>
    <w:rsid w:val="00594422"/>
    <w:rsid w:val="005B496E"/>
    <w:rsid w:val="005B4A37"/>
    <w:rsid w:val="005C6714"/>
    <w:rsid w:val="005D2C25"/>
    <w:rsid w:val="005E3E4D"/>
    <w:rsid w:val="005E4855"/>
    <w:rsid w:val="005F1BB0"/>
    <w:rsid w:val="00603090"/>
    <w:rsid w:val="00603AB0"/>
    <w:rsid w:val="00621DAC"/>
    <w:rsid w:val="0064469F"/>
    <w:rsid w:val="00645782"/>
    <w:rsid w:val="00656C4D"/>
    <w:rsid w:val="00677E3B"/>
    <w:rsid w:val="006801D7"/>
    <w:rsid w:val="006A4FBF"/>
    <w:rsid w:val="006B7A1D"/>
    <w:rsid w:val="006C37F2"/>
    <w:rsid w:val="006E5716"/>
    <w:rsid w:val="00701367"/>
    <w:rsid w:val="0072009B"/>
    <w:rsid w:val="007302B3"/>
    <w:rsid w:val="00730733"/>
    <w:rsid w:val="00730E3A"/>
    <w:rsid w:val="007313C1"/>
    <w:rsid w:val="00736AAF"/>
    <w:rsid w:val="0074456B"/>
    <w:rsid w:val="00747884"/>
    <w:rsid w:val="00765B2A"/>
    <w:rsid w:val="00783A34"/>
    <w:rsid w:val="00797347"/>
    <w:rsid w:val="007A1F0F"/>
    <w:rsid w:val="007A4412"/>
    <w:rsid w:val="007B725B"/>
    <w:rsid w:val="007C037B"/>
    <w:rsid w:val="007C6B52"/>
    <w:rsid w:val="007D16C5"/>
    <w:rsid w:val="00801E6D"/>
    <w:rsid w:val="008032D0"/>
    <w:rsid w:val="00817D98"/>
    <w:rsid w:val="00854889"/>
    <w:rsid w:val="00855E8A"/>
    <w:rsid w:val="00862FE4"/>
    <w:rsid w:val="00863782"/>
    <w:rsid w:val="0086389A"/>
    <w:rsid w:val="00865BDB"/>
    <w:rsid w:val="0087605E"/>
    <w:rsid w:val="008A5C9D"/>
    <w:rsid w:val="008B1FEE"/>
    <w:rsid w:val="008C35B0"/>
    <w:rsid w:val="008D3D02"/>
    <w:rsid w:val="008D4AF9"/>
    <w:rsid w:val="008E08EF"/>
    <w:rsid w:val="008F6A4E"/>
    <w:rsid w:val="00903B32"/>
    <w:rsid w:val="00903C32"/>
    <w:rsid w:val="0090561E"/>
    <w:rsid w:val="009123D7"/>
    <w:rsid w:val="00916B16"/>
    <w:rsid w:val="009173B9"/>
    <w:rsid w:val="009230DB"/>
    <w:rsid w:val="00923823"/>
    <w:rsid w:val="0093335D"/>
    <w:rsid w:val="00934F5E"/>
    <w:rsid w:val="0093613E"/>
    <w:rsid w:val="00943026"/>
    <w:rsid w:val="00966B81"/>
    <w:rsid w:val="009B3EAD"/>
    <w:rsid w:val="009B5BB8"/>
    <w:rsid w:val="009C2EFE"/>
    <w:rsid w:val="009C7720"/>
    <w:rsid w:val="009E3D01"/>
    <w:rsid w:val="009F0CA3"/>
    <w:rsid w:val="00A13ADA"/>
    <w:rsid w:val="00A210A0"/>
    <w:rsid w:val="00A23AFA"/>
    <w:rsid w:val="00A30F4A"/>
    <w:rsid w:val="00A31B3E"/>
    <w:rsid w:val="00A4287F"/>
    <w:rsid w:val="00A43D07"/>
    <w:rsid w:val="00A44523"/>
    <w:rsid w:val="00A45732"/>
    <w:rsid w:val="00A51558"/>
    <w:rsid w:val="00A532F3"/>
    <w:rsid w:val="00A65ECD"/>
    <w:rsid w:val="00A70422"/>
    <w:rsid w:val="00A7077B"/>
    <w:rsid w:val="00A8489E"/>
    <w:rsid w:val="00AA4A7C"/>
    <w:rsid w:val="00AA74E1"/>
    <w:rsid w:val="00AC29F3"/>
    <w:rsid w:val="00AD2B67"/>
    <w:rsid w:val="00B006D4"/>
    <w:rsid w:val="00B07878"/>
    <w:rsid w:val="00B231E5"/>
    <w:rsid w:val="00B26182"/>
    <w:rsid w:val="00B30ADC"/>
    <w:rsid w:val="00B40243"/>
    <w:rsid w:val="00B53C98"/>
    <w:rsid w:val="00B550DD"/>
    <w:rsid w:val="00B653E8"/>
    <w:rsid w:val="00B808AC"/>
    <w:rsid w:val="00B9321F"/>
    <w:rsid w:val="00B9433B"/>
    <w:rsid w:val="00BB2655"/>
    <w:rsid w:val="00BB2752"/>
    <w:rsid w:val="00BD4AFD"/>
    <w:rsid w:val="00BE7142"/>
    <w:rsid w:val="00C02B87"/>
    <w:rsid w:val="00C1656C"/>
    <w:rsid w:val="00C4086D"/>
    <w:rsid w:val="00C73BCD"/>
    <w:rsid w:val="00C74A6E"/>
    <w:rsid w:val="00C91CD5"/>
    <w:rsid w:val="00CA1896"/>
    <w:rsid w:val="00CB46F3"/>
    <w:rsid w:val="00CB5B28"/>
    <w:rsid w:val="00CC5C66"/>
    <w:rsid w:val="00CE1216"/>
    <w:rsid w:val="00CF5371"/>
    <w:rsid w:val="00D0323A"/>
    <w:rsid w:val="00D0559F"/>
    <w:rsid w:val="00D077E9"/>
    <w:rsid w:val="00D27C90"/>
    <w:rsid w:val="00D406E5"/>
    <w:rsid w:val="00D42CB7"/>
    <w:rsid w:val="00D53C31"/>
    <w:rsid w:val="00D5413D"/>
    <w:rsid w:val="00D56EF2"/>
    <w:rsid w:val="00D570A9"/>
    <w:rsid w:val="00D70D02"/>
    <w:rsid w:val="00D7137A"/>
    <w:rsid w:val="00D770C7"/>
    <w:rsid w:val="00D86945"/>
    <w:rsid w:val="00D90290"/>
    <w:rsid w:val="00DA4803"/>
    <w:rsid w:val="00DB0CFF"/>
    <w:rsid w:val="00DB3602"/>
    <w:rsid w:val="00DB58E8"/>
    <w:rsid w:val="00DC60A7"/>
    <w:rsid w:val="00DD152F"/>
    <w:rsid w:val="00DE213F"/>
    <w:rsid w:val="00DE35E9"/>
    <w:rsid w:val="00DF027C"/>
    <w:rsid w:val="00DF4DBE"/>
    <w:rsid w:val="00E00A32"/>
    <w:rsid w:val="00E15BD3"/>
    <w:rsid w:val="00E17D67"/>
    <w:rsid w:val="00E22ACD"/>
    <w:rsid w:val="00E3421C"/>
    <w:rsid w:val="00E54272"/>
    <w:rsid w:val="00E61F6D"/>
    <w:rsid w:val="00E620B0"/>
    <w:rsid w:val="00E654C0"/>
    <w:rsid w:val="00E81B40"/>
    <w:rsid w:val="00EB09BF"/>
    <w:rsid w:val="00EC1780"/>
    <w:rsid w:val="00EC361A"/>
    <w:rsid w:val="00ED5CE4"/>
    <w:rsid w:val="00EE52B8"/>
    <w:rsid w:val="00EE6F96"/>
    <w:rsid w:val="00EF3CDE"/>
    <w:rsid w:val="00EF555B"/>
    <w:rsid w:val="00F027BB"/>
    <w:rsid w:val="00F11DCF"/>
    <w:rsid w:val="00F12C31"/>
    <w:rsid w:val="00F162EA"/>
    <w:rsid w:val="00F303D0"/>
    <w:rsid w:val="00F4118C"/>
    <w:rsid w:val="00F52D27"/>
    <w:rsid w:val="00F53A90"/>
    <w:rsid w:val="00F61544"/>
    <w:rsid w:val="00F71994"/>
    <w:rsid w:val="00F73BF6"/>
    <w:rsid w:val="00F8085D"/>
    <w:rsid w:val="00F816A0"/>
    <w:rsid w:val="00F83527"/>
    <w:rsid w:val="00F83FD7"/>
    <w:rsid w:val="00F934D3"/>
    <w:rsid w:val="00F94B1B"/>
    <w:rsid w:val="00FD583F"/>
    <w:rsid w:val="00FD7488"/>
    <w:rsid w:val="00FE78E8"/>
    <w:rsid w:val="00FF16B4"/>
    <w:rsid w:val="00FF25E5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D6A4C"/>
  <w15:docId w15:val="{0C442698-F55C-4BE2-BE07-3C673F41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6030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03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276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1A0B2E"/>
    <w:pPr>
      <w:spacing w:line="240" w:lineRule="auto"/>
    </w:pPr>
    <w:rPr>
      <w:rFonts w:ascii="Calibri" w:eastAsia="Times New Roman" w:hAnsi="Calibri"/>
      <w:b w:val="0"/>
      <w:color w:val="auto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A0B2E"/>
    <w:rPr>
      <w:rFonts w:ascii="Calibri" w:eastAsia="Times New Roman" w:hAnsi="Calibri"/>
      <w:kern w:val="2"/>
      <w:sz w:val="22"/>
      <w:szCs w:val="21"/>
      <w14:ligatures w14:val="standardContextual"/>
    </w:rPr>
  </w:style>
  <w:style w:type="character" w:customStyle="1" w:styleId="uv3um">
    <w:name w:val="uv3um"/>
    <w:basedOn w:val="DefaultParagraphFont"/>
    <w:rsid w:val="00F61544"/>
  </w:style>
  <w:style w:type="character" w:customStyle="1" w:styleId="vkekvd">
    <w:name w:val="vkekvd"/>
    <w:basedOn w:val="DefaultParagraphFont"/>
    <w:rsid w:val="004C3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uccarello\AppData\Local\Microsoft\Office\16.0\DTS\en-US%7b8F7EF32D-5263-47C9-9FA6-8E22D4B1D4A1%7d\%7b09AC5EB9-EDAD-464E-9442-13611489E016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4168918020447A988B3C67568D2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BFF5E-371A-40C1-9DE1-D870F26CE6F1}"/>
      </w:docPartPr>
      <w:docPartBody>
        <w:p w:rsidR="00496B97" w:rsidRDefault="00013213" w:rsidP="00013213">
          <w:pPr>
            <w:pStyle w:val="554168918020447A988B3C67568D2464"/>
          </w:pPr>
          <w:r w:rsidRPr="00D86945">
            <w:rPr>
              <w:rStyle w:val="SubtitleChar"/>
              <w:b/>
            </w:rPr>
            <w:fldChar w:fldCharType="begin"/>
          </w:r>
          <w:r w:rsidRPr="00D86945">
            <w:rPr>
              <w:rStyle w:val="SubtitleChar"/>
            </w:rPr>
            <w:instrText xml:space="preserve"> DATE  \@ "MMMM d"  \* MERGEFORMAT </w:instrText>
          </w:r>
          <w:r w:rsidRPr="00D86945">
            <w:rPr>
              <w:rStyle w:val="SubtitleChar"/>
              <w:b/>
            </w:rPr>
            <w:fldChar w:fldCharType="separate"/>
          </w:r>
          <w:r>
            <w:rPr>
              <w:rStyle w:val="SubtitleChar"/>
              <w:noProof/>
            </w:rPr>
            <w:t>January 4</w:t>
          </w:r>
          <w:r w:rsidRPr="00D86945">
            <w:rPr>
              <w:rStyle w:val="SubtitleChar"/>
              <w:b/>
            </w:rPr>
            <w:fldChar w:fldCharType="end"/>
          </w:r>
        </w:p>
      </w:docPartBody>
    </w:docPart>
    <w:docPart>
      <w:docPartPr>
        <w:name w:val="71FFBBB0D28B480D89F03E7D8204D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20C39-F392-44B8-AB13-027A7FA4B4A8}"/>
      </w:docPartPr>
      <w:docPartBody>
        <w:p w:rsidR="00496B97" w:rsidRDefault="00013213" w:rsidP="00013213">
          <w:pPr>
            <w:pStyle w:val="71FFBBB0D28B480D89F03E7D8204D4B3"/>
          </w:pPr>
          <w:r>
            <w:t>COMPANY NAME</w:t>
          </w:r>
        </w:p>
      </w:docPartBody>
    </w:docPart>
    <w:docPart>
      <w:docPartPr>
        <w:name w:val="A71450558B5647C281B015F93FBFF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A92F1-2F05-4C2B-BCA0-CEF6083C0BE6}"/>
      </w:docPartPr>
      <w:docPartBody>
        <w:p w:rsidR="00496B97" w:rsidRDefault="00013213" w:rsidP="00013213">
          <w:pPr>
            <w:pStyle w:val="A71450558B5647C281B015F93FBFF1E9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85"/>
    <w:rsid w:val="00013213"/>
    <w:rsid w:val="000657CB"/>
    <w:rsid w:val="000A0F95"/>
    <w:rsid w:val="00127B08"/>
    <w:rsid w:val="001C5552"/>
    <w:rsid w:val="001D1ABC"/>
    <w:rsid w:val="001E2101"/>
    <w:rsid w:val="001F1EE7"/>
    <w:rsid w:val="0024798C"/>
    <w:rsid w:val="0027722E"/>
    <w:rsid w:val="00301890"/>
    <w:rsid w:val="00365326"/>
    <w:rsid w:val="003730CF"/>
    <w:rsid w:val="0038597D"/>
    <w:rsid w:val="00427AEB"/>
    <w:rsid w:val="00462867"/>
    <w:rsid w:val="00487B85"/>
    <w:rsid w:val="00496B97"/>
    <w:rsid w:val="00582AFF"/>
    <w:rsid w:val="00584CA2"/>
    <w:rsid w:val="00594422"/>
    <w:rsid w:val="005C1785"/>
    <w:rsid w:val="005C6714"/>
    <w:rsid w:val="00677E3B"/>
    <w:rsid w:val="006E6A1B"/>
    <w:rsid w:val="007B6320"/>
    <w:rsid w:val="007C61BF"/>
    <w:rsid w:val="00843F4B"/>
    <w:rsid w:val="00865BDB"/>
    <w:rsid w:val="008C35B0"/>
    <w:rsid w:val="009113A1"/>
    <w:rsid w:val="009230DB"/>
    <w:rsid w:val="00B07878"/>
    <w:rsid w:val="00B653E8"/>
    <w:rsid w:val="00BB7F37"/>
    <w:rsid w:val="00CE1196"/>
    <w:rsid w:val="00D2460B"/>
    <w:rsid w:val="00DD3998"/>
    <w:rsid w:val="00DE780D"/>
    <w:rsid w:val="00E17D67"/>
    <w:rsid w:val="00F20815"/>
    <w:rsid w:val="00F3047C"/>
    <w:rsid w:val="00F31B1B"/>
    <w:rsid w:val="00FE1C8C"/>
    <w:rsid w:val="00FF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rsid w:val="00013213"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kern w:val="0"/>
      <w:sz w:val="32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2"/>
    <w:rsid w:val="00013213"/>
    <w:rPr>
      <w:caps/>
      <w:color w:val="44546A" w:themeColor="text2"/>
      <w:spacing w:val="20"/>
      <w:kern w:val="0"/>
      <w:sz w:val="32"/>
      <w14:ligatures w14:val="none"/>
    </w:rPr>
  </w:style>
  <w:style w:type="paragraph" w:customStyle="1" w:styleId="554168918020447A988B3C67568D2464">
    <w:name w:val="554168918020447A988B3C67568D2464"/>
    <w:rsid w:val="00013213"/>
  </w:style>
  <w:style w:type="paragraph" w:customStyle="1" w:styleId="71FFBBB0D28B480D89F03E7D8204D4B3">
    <w:name w:val="71FFBBB0D28B480D89F03E7D8204D4B3"/>
    <w:rsid w:val="00013213"/>
  </w:style>
  <w:style w:type="paragraph" w:customStyle="1" w:styleId="A71450558B5647C281B015F93FBFF1E9">
    <w:name w:val="A71450558B5647C281B015F93FBFF1E9"/>
    <w:rsid w:val="000132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Matt Zuccarello                          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{09AC5EB9-EDAD-464E-9442-13611489E016}tf16392850_win32</Template>
  <TotalTime>35</TotalTime>
  <Pages>5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 Zuccarello</dc:creator>
  <cp:keywords/>
  <cp:lastModifiedBy>Matt Zuccarello</cp:lastModifiedBy>
  <cp:revision>35</cp:revision>
  <cp:lastPrinted>2006-08-01T17:47:00Z</cp:lastPrinted>
  <dcterms:created xsi:type="dcterms:W3CDTF">2025-12-03T14:30:00Z</dcterms:created>
  <dcterms:modified xsi:type="dcterms:W3CDTF">2025-12-03T19:23:00Z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