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EA129" w14:textId="77777777" w:rsidR="007B725B" w:rsidRPr="00D86945" w:rsidRDefault="007B725B" w:rsidP="007B725B">
      <w:pPr>
        <w:pStyle w:val="Title"/>
      </w:pPr>
      <w:r w:rsidRPr="00FE78E8">
        <w:t xml:space="preserve">2024 </w:t>
      </w:r>
      <w:r>
        <w:t xml:space="preserve">QUARTERLY </w:t>
      </w:r>
      <w:r w:rsidRPr="00D86945">
        <w:t xml:space="preserve">REPORT </w:t>
      </w:r>
    </w:p>
    <w:p w14:paraId="14522F66" w14:textId="1649F62B" w:rsidR="00D077E9" w:rsidRDefault="00EB09BF" w:rsidP="00D70D02">
      <w:r>
        <w:rPr>
          <w:noProof/>
        </w:rPr>
        <w:drawing>
          <wp:inline distT="0" distB="0" distL="0" distR="0" wp14:anchorId="39F0E72E" wp14:editId="6FE3EEB8">
            <wp:extent cx="6309360" cy="4733925"/>
            <wp:effectExtent l="0" t="0" r="0" b="9525"/>
            <wp:docPr id="12336385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36743" w14:textId="77777777" w:rsidR="007B725B" w:rsidRDefault="007B725B" w:rsidP="00D70D02"/>
    <w:p w14:paraId="14043DC1" w14:textId="77777777" w:rsidR="007B725B" w:rsidRDefault="007B725B" w:rsidP="00D70D02"/>
    <w:p w14:paraId="03F0E6BF" w14:textId="77777777" w:rsidR="007B725B" w:rsidRDefault="007B725B" w:rsidP="00D70D02"/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7B725B" w:rsidRPr="00D86945" w14:paraId="3CEFB5DA" w14:textId="77777777" w:rsidTr="00E54B86">
        <w:trPr>
          <w:trHeight w:val="2171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241295600"/>
              <w:placeholder>
                <w:docPart w:val="554168918020447A988B3C67568D2464"/>
              </w:placeholder>
              <w15:appearance w15:val="hidden"/>
            </w:sdtPr>
            <w:sdtContent>
              <w:p w14:paraId="1E6D09A2" w14:textId="75D35638" w:rsidR="007B725B" w:rsidRDefault="007B725B" w:rsidP="00E54B86">
                <w:r w:rsidRPr="00D86945">
                  <w:rPr>
                    <w:rStyle w:val="SubtitleChar"/>
                    <w:b w:val="0"/>
                  </w:rPr>
                  <w:fldChar w:fldCharType="begin"/>
                </w:r>
                <w:r w:rsidRPr="00D86945">
                  <w:rPr>
                    <w:rStyle w:val="SubtitleChar"/>
                    <w:b w:val="0"/>
                  </w:rPr>
                  <w:instrText xml:space="preserve"> DATE  \@ "MMMM d"  \* MERGEFORMAT </w:instrText>
                </w:r>
                <w:r w:rsidRPr="00D86945">
                  <w:rPr>
                    <w:rStyle w:val="SubtitleChar"/>
                    <w:b w:val="0"/>
                  </w:rPr>
                  <w:fldChar w:fldCharType="separate"/>
                </w:r>
                <w:r w:rsidR="00DE35E9">
                  <w:rPr>
                    <w:rStyle w:val="SubtitleChar"/>
                    <w:b w:val="0"/>
                    <w:noProof/>
                  </w:rPr>
                  <w:t>July 26</w:t>
                </w:r>
                <w:r w:rsidRPr="00D86945">
                  <w:rPr>
                    <w:rStyle w:val="SubtitleChar"/>
                    <w:b w:val="0"/>
                  </w:rPr>
                  <w:fldChar w:fldCharType="end"/>
                </w:r>
                <w:r>
                  <w:rPr>
                    <w:rStyle w:val="SubtitleChar"/>
                    <w:b w:val="0"/>
                  </w:rPr>
                  <w:t>, 2024</w:t>
                </w:r>
              </w:p>
            </w:sdtContent>
          </w:sdt>
          <w:p w14:paraId="58175D99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  <w:r w:rsidRPr="00D86945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5320303B" wp14:editId="14E71E94">
                      <wp:extent cx="1493949" cy="0"/>
                      <wp:effectExtent l="0" t="19050" r="30480" b="19050"/>
                      <wp:docPr id="585639921" name="Straight Connector 585639921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82A75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D34AAB5" id="Straight Connector 585639921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" strokecolor="#082a75" strokeweight="3pt">
                      <w10:anchorlock/>
                    </v:line>
                  </w:pict>
                </mc:Fallback>
              </mc:AlternateContent>
            </w:r>
          </w:p>
          <w:p w14:paraId="136E96F1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</w:p>
          <w:p w14:paraId="14A165A8" w14:textId="77777777" w:rsidR="007B725B" w:rsidRDefault="007B725B" w:rsidP="00E54B86">
            <w:pPr>
              <w:rPr>
                <w:noProof/>
                <w:sz w:val="10"/>
                <w:szCs w:val="10"/>
              </w:rPr>
            </w:pPr>
          </w:p>
          <w:p w14:paraId="0EC5AA29" w14:textId="77777777" w:rsidR="007B725B" w:rsidRDefault="00000000" w:rsidP="00E54B86">
            <w:sdt>
              <w:sdtPr>
                <w:id w:val="-1096251689"/>
                <w:placeholder>
                  <w:docPart w:val="71FFBBB0D28B480D89F03E7D8204D4B3"/>
                </w:placeholder>
                <w15:appearance w15:val="hidden"/>
              </w:sdtPr>
              <w:sdtContent>
                <w:r w:rsidR="007B725B">
                  <w:t>STONE CRAFTERS LLC</w:t>
                </w:r>
              </w:sdtContent>
            </w:sdt>
          </w:p>
          <w:p w14:paraId="501DAF59" w14:textId="29BB8716" w:rsidR="007B725B" w:rsidRDefault="007B725B" w:rsidP="00E54B86">
            <w:r w:rsidRPr="00B231E5">
              <w:t>Authored by:</w:t>
            </w:r>
            <w:r>
              <w:t xml:space="preserve"> </w:t>
            </w:r>
            <w:sdt>
              <w:sdtPr>
                <w:alias w:val="Your Name"/>
                <w:tag w:val="Your Name"/>
                <w:id w:val="1284761377"/>
                <w:placeholder>
                  <w:docPart w:val="A71450558B5647C281B015F93FBFF1E9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Content>
                <w:r>
                  <w:t xml:space="preserve">Matt Zuccarello                          </w:t>
                </w:r>
              </w:sdtContent>
            </w:sdt>
          </w:p>
          <w:p w14:paraId="1DDCDBFA" w14:textId="77777777" w:rsidR="007B725B" w:rsidRPr="00D86945" w:rsidRDefault="007B725B" w:rsidP="00E54B86">
            <w:pPr>
              <w:rPr>
                <w:noProof/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t xml:space="preserve">                                   </w:t>
            </w:r>
          </w:p>
        </w:tc>
      </w:tr>
    </w:tbl>
    <w:p w14:paraId="24BD2491" w14:textId="1A3A231F" w:rsidR="007B725B" w:rsidRDefault="007B725B" w:rsidP="00D70D02">
      <w:r>
        <w:rPr>
          <w:noProof/>
        </w:rPr>
        <w:drawing>
          <wp:inline distT="0" distB="0" distL="0" distR="0" wp14:anchorId="436224B8" wp14:editId="55F767D7">
            <wp:extent cx="1914525" cy="1285240"/>
            <wp:effectExtent l="0" t="0" r="9525" b="0"/>
            <wp:docPr id="705232610" name="Picture 70523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889574" name="Picture 18668895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326" cy="130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64CB6" w14:textId="21D3F943" w:rsidR="00D077E9" w:rsidRDefault="00D077E9">
      <w:pPr>
        <w:spacing w:after="200"/>
      </w:pPr>
    </w:p>
    <w:tbl>
      <w:tblPr>
        <w:tblW w:w="9999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9"/>
      </w:tblGrid>
      <w:tr w:rsidR="00DF027C" w:rsidRPr="000C5C9F" w14:paraId="52252F8C" w14:textId="77777777" w:rsidTr="00E654C0">
        <w:trPr>
          <w:trHeight w:val="5931"/>
        </w:trPr>
        <w:tc>
          <w:tcPr>
            <w:tcW w:w="9999" w:type="dxa"/>
          </w:tcPr>
          <w:p w14:paraId="778891E1" w14:textId="3E88A50A" w:rsidR="006C37F2" w:rsidRPr="000C5C9F" w:rsidRDefault="004F1A3B" w:rsidP="006C37F2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Company Spotlight – </w:t>
            </w:r>
            <w:r w:rsidR="009123D7">
              <w:rPr>
                <w:rFonts w:asciiTheme="minorHAnsi" w:hAnsiTheme="minorHAnsi" w:cstheme="minorHAnsi"/>
              </w:rPr>
              <w:t>Sharpe Construction</w:t>
            </w:r>
            <w:r>
              <w:rPr>
                <w:rFonts w:asciiTheme="minorHAnsi" w:hAnsiTheme="minorHAnsi" w:cstheme="minorHAnsi"/>
              </w:rPr>
              <w:t xml:space="preserve"> Design</w:t>
            </w:r>
          </w:p>
          <w:p w14:paraId="6AABFD17" w14:textId="77777777" w:rsidR="00DF027C" w:rsidRPr="000C5C9F" w:rsidRDefault="00DF027C" w:rsidP="00DF027C">
            <w:pPr>
              <w:pStyle w:val="Content"/>
              <w:rPr>
                <w:rFonts w:cstheme="minorHAnsi"/>
              </w:rPr>
            </w:pPr>
          </w:p>
          <w:p w14:paraId="1B6D86E4" w14:textId="6C02BE90" w:rsidR="00817D98" w:rsidRDefault="00B40243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Background:  </w:t>
            </w:r>
            <w:r w:rsidR="00DE35E9">
              <w:rPr>
                <w:rFonts w:cstheme="minorHAnsi"/>
              </w:rPr>
              <w:t>30</w:t>
            </w:r>
            <w:r w:rsidR="00817D98">
              <w:rPr>
                <w:rFonts w:cstheme="minorHAnsi"/>
              </w:rPr>
              <w:t xml:space="preserve"> years in </w:t>
            </w:r>
            <w:r w:rsidR="00DE35E9">
              <w:rPr>
                <w:rFonts w:cstheme="minorHAnsi"/>
              </w:rPr>
              <w:t>business building mainly new houses</w:t>
            </w:r>
          </w:p>
          <w:p w14:paraId="5D86C1FA" w14:textId="3C87D4FD" w:rsidR="00817D98" w:rsidRDefault="00817D98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College:  Graduated with a </w:t>
            </w:r>
            <w:r w:rsidR="00DE35E9">
              <w:rPr>
                <w:rFonts w:cstheme="minorHAnsi"/>
              </w:rPr>
              <w:t xml:space="preserve">Bachelor’s Degree </w:t>
            </w:r>
            <w:r>
              <w:rPr>
                <w:rFonts w:cstheme="minorHAnsi"/>
              </w:rPr>
              <w:t xml:space="preserve">in Interior Architecture </w:t>
            </w:r>
            <w:r w:rsidR="00DE35E9">
              <w:rPr>
                <w:rFonts w:cstheme="minorHAnsi"/>
              </w:rPr>
              <w:t xml:space="preserve">and Furniture Design </w:t>
            </w:r>
            <w:r>
              <w:rPr>
                <w:rFonts w:cstheme="minorHAnsi"/>
              </w:rPr>
              <w:t xml:space="preserve">from </w:t>
            </w:r>
            <w:r w:rsidR="00DE35E9">
              <w:rPr>
                <w:rFonts w:cstheme="minorHAnsi"/>
              </w:rPr>
              <w:t>University of Bridgeport in CT</w:t>
            </w:r>
          </w:p>
          <w:p w14:paraId="26F413A3" w14:textId="677819E6" w:rsidR="00817D98" w:rsidRDefault="00817D98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Hobbies include </w:t>
            </w:r>
            <w:r w:rsidR="00DE35E9">
              <w:rPr>
                <w:rFonts w:cstheme="minorHAnsi"/>
              </w:rPr>
              <w:t>walking and yoga</w:t>
            </w:r>
          </w:p>
          <w:p w14:paraId="631944B4" w14:textId="6B375EB9" w:rsidR="00DF027C" w:rsidRDefault="00817D98" w:rsidP="00DF027C">
            <w:pPr>
              <w:pStyle w:val="Content"/>
              <w:rPr>
                <w:rFonts w:cstheme="minorHAnsi"/>
              </w:rPr>
            </w:pPr>
            <w:r>
              <w:rPr>
                <w:rFonts w:cstheme="minorHAnsi"/>
              </w:rPr>
              <w:t xml:space="preserve">Highlights:  </w:t>
            </w:r>
            <w:r w:rsidR="00DE35E9">
              <w:rPr>
                <w:rFonts w:cstheme="minorHAnsi"/>
              </w:rPr>
              <w:t xml:space="preserve">One of their houses featured in </w:t>
            </w:r>
            <w:proofErr w:type="spellStart"/>
            <w:r w:rsidR="00DE35E9">
              <w:rPr>
                <w:rFonts w:cstheme="minorHAnsi"/>
              </w:rPr>
              <w:t>Versatex</w:t>
            </w:r>
            <w:proofErr w:type="spellEnd"/>
            <w:r w:rsidR="00DE35E9">
              <w:rPr>
                <w:rFonts w:cstheme="minorHAnsi"/>
              </w:rPr>
              <w:t xml:space="preserve"> Building Products catalog</w:t>
            </w:r>
            <w:r>
              <w:rPr>
                <w:rFonts w:cstheme="minorHAnsi"/>
              </w:rPr>
              <w:t xml:space="preserve"> </w:t>
            </w:r>
          </w:p>
          <w:p w14:paraId="3ABE92F8" w14:textId="77777777" w:rsidR="00EB09BF" w:rsidRDefault="00EB09BF" w:rsidP="00EB09B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C18FA4D" wp14:editId="25473D62">
                  <wp:extent cx="6096000" cy="4572000"/>
                  <wp:effectExtent l="0" t="0" r="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F82A97" w14:textId="172CD3CF" w:rsidR="00A13ADA" w:rsidRDefault="00817D98" w:rsidP="00DF027C">
            <w:pPr>
              <w:pStyle w:val="Conten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</w:t>
            </w:r>
            <w:r w:rsidR="00DE35E9">
              <w:rPr>
                <w:rFonts w:cstheme="minorHAnsi"/>
                <w:bCs/>
              </w:rPr>
              <w:t xml:space="preserve">hristine Hedley is the Interior Architect and Project Manager for Owner, Bob Sharpe.  She has been working for 7 years now with </w:t>
            </w:r>
            <w:proofErr w:type="spellStart"/>
            <w:r w:rsidR="00DE35E9">
              <w:rPr>
                <w:rFonts w:cstheme="minorHAnsi"/>
                <w:bCs/>
              </w:rPr>
              <w:t>Stonecrafters</w:t>
            </w:r>
            <w:proofErr w:type="spellEnd"/>
            <w:r w:rsidR="00DE35E9">
              <w:rPr>
                <w:rFonts w:cstheme="minorHAnsi"/>
                <w:bCs/>
              </w:rPr>
              <w:t xml:space="preserve"> in her current role and 21 years overall with us in previous </w:t>
            </w:r>
            <w:r w:rsidR="000142A1">
              <w:rPr>
                <w:rFonts w:cstheme="minorHAnsi"/>
                <w:bCs/>
              </w:rPr>
              <w:t>companies</w:t>
            </w:r>
            <w:r w:rsidR="00DE35E9">
              <w:rPr>
                <w:rFonts w:cstheme="minorHAnsi"/>
                <w:bCs/>
              </w:rPr>
              <w:t xml:space="preserve">. </w:t>
            </w:r>
            <w:r w:rsidR="00EB09BF">
              <w:rPr>
                <w:rFonts w:cstheme="minorHAnsi"/>
                <w:bCs/>
              </w:rPr>
              <w:t xml:space="preserve">  They mainly do new builds with a few </w:t>
            </w:r>
            <w:r w:rsidR="00EB09BF">
              <w:rPr>
                <w:rFonts w:cstheme="minorHAnsi"/>
                <w:bCs/>
              </w:rPr>
              <w:lastRenderedPageBreak/>
              <w:t xml:space="preserve">renovation projects primarily on Long Beach Island, Manahawkin, Waretown, and Barnegat.  They rebuilt many homes on </w:t>
            </w:r>
            <w:r>
              <w:rPr>
                <w:rFonts w:cstheme="minorHAnsi"/>
                <w:bCs/>
              </w:rPr>
              <w:t xml:space="preserve">Long Beach Island </w:t>
            </w:r>
            <w:r w:rsidR="00EB09BF">
              <w:rPr>
                <w:rFonts w:cstheme="minorHAnsi"/>
                <w:bCs/>
              </w:rPr>
              <w:t xml:space="preserve">after Hurricane Sandy and other nasty storms that destroyed homes on the Jersey shore.  </w:t>
            </w:r>
            <w:r>
              <w:rPr>
                <w:rFonts w:cstheme="minorHAnsi"/>
                <w:bCs/>
              </w:rPr>
              <w:t xml:space="preserve">The pictures in this newsletter speak for themselves.  </w:t>
            </w:r>
            <w:r w:rsidR="00EB09BF">
              <w:rPr>
                <w:rFonts w:cstheme="minorHAnsi"/>
                <w:bCs/>
              </w:rPr>
              <w:t xml:space="preserve">They were selected by the homeowners and include various </w:t>
            </w:r>
            <w:r w:rsidR="00DB0CFF">
              <w:rPr>
                <w:rFonts w:cstheme="minorHAnsi"/>
                <w:bCs/>
              </w:rPr>
              <w:t xml:space="preserve">designs from MSI, </w:t>
            </w:r>
            <w:proofErr w:type="spellStart"/>
            <w:r w:rsidR="00DB0CFF">
              <w:rPr>
                <w:rFonts w:cstheme="minorHAnsi"/>
                <w:bCs/>
              </w:rPr>
              <w:t>Hanstone</w:t>
            </w:r>
            <w:proofErr w:type="spellEnd"/>
            <w:r w:rsidR="00DB0CFF">
              <w:rPr>
                <w:rFonts w:cstheme="minorHAnsi"/>
                <w:bCs/>
              </w:rPr>
              <w:t xml:space="preserve">, Cambria, and Caesarstone.  The centerpiece features MSI’s </w:t>
            </w:r>
            <w:proofErr w:type="spellStart"/>
            <w:r w:rsidR="00DB0CFF">
              <w:rPr>
                <w:rFonts w:cstheme="minorHAnsi"/>
                <w:bCs/>
              </w:rPr>
              <w:t>Calacatta</w:t>
            </w:r>
            <w:proofErr w:type="spellEnd"/>
            <w:r w:rsidR="00DB0CFF">
              <w:rPr>
                <w:rFonts w:cstheme="minorHAnsi"/>
                <w:bCs/>
              </w:rPr>
              <w:t xml:space="preserve"> </w:t>
            </w:r>
            <w:proofErr w:type="spellStart"/>
            <w:r w:rsidR="00DB0CFF">
              <w:rPr>
                <w:rFonts w:cstheme="minorHAnsi"/>
                <w:bCs/>
              </w:rPr>
              <w:t>Abezzo</w:t>
            </w:r>
            <w:proofErr w:type="spellEnd"/>
            <w:r w:rsidR="00DB0CFF">
              <w:rPr>
                <w:rFonts w:cstheme="minorHAnsi"/>
                <w:bCs/>
              </w:rPr>
              <w:t xml:space="preserve">, which is our most popular selection in our stock quartz program.  This house is located </w:t>
            </w:r>
            <w:r>
              <w:rPr>
                <w:rFonts w:cstheme="minorHAnsi"/>
                <w:bCs/>
              </w:rPr>
              <w:t>in Beach Haven</w:t>
            </w:r>
            <w:r w:rsidR="00DB0CFF">
              <w:rPr>
                <w:rFonts w:cstheme="minorHAnsi"/>
                <w:bCs/>
              </w:rPr>
              <w:t xml:space="preserve"> Park</w:t>
            </w:r>
            <w:r>
              <w:rPr>
                <w:rFonts w:cstheme="minorHAnsi"/>
                <w:bCs/>
              </w:rPr>
              <w:t xml:space="preserve">.   </w:t>
            </w:r>
          </w:p>
          <w:p w14:paraId="31E2DAC6" w14:textId="77777777" w:rsidR="005E3E4D" w:rsidRDefault="005E3E4D" w:rsidP="00DF027C">
            <w:pPr>
              <w:pStyle w:val="Content"/>
              <w:rPr>
                <w:rFonts w:cstheme="minorHAnsi"/>
                <w:bCs/>
              </w:rPr>
            </w:pPr>
          </w:p>
          <w:p w14:paraId="3F982AB2" w14:textId="77777777" w:rsidR="00EB09BF" w:rsidRDefault="00EB09BF" w:rsidP="00EB09B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832581D" wp14:editId="33807D59">
                  <wp:extent cx="2905125" cy="2676078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229" cy="267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CFA612" wp14:editId="5E9F5646">
                  <wp:extent cx="3305175" cy="2686050"/>
                  <wp:effectExtent l="0" t="0" r="9525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6668" cy="2687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8D93A" w14:textId="4BAABADE" w:rsidR="00EB09BF" w:rsidRDefault="00EB09BF" w:rsidP="00EB09BF">
            <w:pPr>
              <w:pStyle w:val="NormalWeb"/>
            </w:pPr>
          </w:p>
          <w:p w14:paraId="522F5A19" w14:textId="2AD7549E" w:rsidR="00DB0CFF" w:rsidRPr="000C5C9F" w:rsidRDefault="00DB0CFF" w:rsidP="00DB0CFF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Latest Industry Trends</w:t>
            </w:r>
          </w:p>
          <w:tbl>
            <w:tblPr>
              <w:tblW w:w="9999" w:type="dxa"/>
              <w:tblInd w:w="4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99"/>
            </w:tblGrid>
            <w:tr w:rsidR="00DB0CFF" w:rsidRPr="000C5C9F" w14:paraId="21D1755B" w14:textId="77777777" w:rsidTr="009B5930">
              <w:trPr>
                <w:trHeight w:val="3546"/>
              </w:trPr>
              <w:tc>
                <w:tcPr>
                  <w:tcW w:w="9999" w:type="dxa"/>
                </w:tcPr>
                <w:p w14:paraId="7DA05003" w14:textId="77777777" w:rsidR="00DB0CFF" w:rsidRPr="000C5C9F" w:rsidRDefault="00DB0CFF" w:rsidP="00DB0CFF">
                  <w:pPr>
                    <w:pStyle w:val="Heading2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</w:rPr>
                      <w:id w:val="1660650702"/>
                      <w:placeholder>
                        <w:docPart w:val="05E8597315C94FAF8AD6D4CB749F75A4"/>
                      </w:placeholder>
                      <w15:dataBinding w:prefixMappings="xmlns:ns0='http://schemas.microsoft.com/temp/samples' " w:xpath="/ns0:employees[1]/ns0:employee[1]/ns0:CompanyName[1]" w:storeItemID="{00000000-0000-0000-0000-000000000000}"/>
                      <w15:appearance w15:val="hidden"/>
                    </w:sdtPr>
                    <w:sdtContent>
                      <w:r w:rsidRPr="000C5C9F">
                        <w:rPr>
                          <w:rFonts w:cstheme="minorHAnsi"/>
                        </w:rPr>
                        <w:t>News from the field</w:t>
                      </w:r>
                    </w:sdtContent>
                  </w:sdt>
                </w:p>
                <w:p w14:paraId="0A2A889E" w14:textId="77777777" w:rsidR="00DB0CFF" w:rsidRPr="000C5C9F" w:rsidRDefault="00DB0CFF" w:rsidP="00DB0CFF">
                  <w:pPr>
                    <w:rPr>
                      <w:rFonts w:cstheme="minorHAnsi"/>
                    </w:rPr>
                  </w:pPr>
                </w:p>
                <w:p w14:paraId="054EA11F" w14:textId="77777777" w:rsidR="00DB0CFF" w:rsidRDefault="00DB0CFF" w:rsidP="00DB0CFF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Some of the latest trends when it comes to quartz countertops in 2024 include nature-inspired aesthetics which include </w:t>
                  </w:r>
                  <w:proofErr w:type="spellStart"/>
                  <w:r>
                    <w:rPr>
                      <w:rFonts w:cstheme="minorHAnsi"/>
                    </w:rPr>
                    <w:t>Calacatta</w:t>
                  </w:r>
                  <w:proofErr w:type="spellEnd"/>
                  <w:r>
                    <w:rPr>
                      <w:rFonts w:cstheme="minorHAnsi"/>
                    </w:rPr>
                    <w:t xml:space="preserve"> quartz, Soapstone quartz and woodgrain quartz at the top of the list.  Bold and dramatic styles continue to be trending in the industry with homeowners choosing large-scale veining, deep, rich colors, and high contrast to maximize the impact of these bold colors.  </w:t>
                  </w:r>
                </w:p>
                <w:p w14:paraId="5ABD9E38" w14:textId="77777777" w:rsidR="00DB0CFF" w:rsidRDefault="00DB0CFF" w:rsidP="00DB0CFF">
                  <w:pPr>
                    <w:pStyle w:val="Content"/>
                    <w:rPr>
                      <w:rFonts w:cstheme="minorHAnsi"/>
                    </w:rPr>
                  </w:pPr>
                </w:p>
                <w:p w14:paraId="1CC7BCE3" w14:textId="31A2C4E4" w:rsidR="00DB0CFF" w:rsidRPr="000C5C9F" w:rsidRDefault="00A210A0" w:rsidP="00DB0CFF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lastRenderedPageBreak/>
                    <w:t xml:space="preserve">Charcoal gray, navy blue, and emerald green lead the way when it comes to those choosing bold and dramatic colors.  </w:t>
                  </w:r>
                  <w:r w:rsidR="00DB0CFF">
                    <w:rPr>
                      <w:rFonts w:cstheme="minorHAnsi"/>
                    </w:rPr>
                    <w:t xml:space="preserve">  </w:t>
                  </w:r>
                </w:p>
                <w:p w14:paraId="35A61FBD" w14:textId="77777777" w:rsidR="00DB0CFF" w:rsidRPr="000C5C9F" w:rsidRDefault="00DB0CFF" w:rsidP="00DB0CFF">
                  <w:pPr>
                    <w:rPr>
                      <w:rFonts w:cstheme="minorHAnsi"/>
                    </w:rPr>
                  </w:pPr>
                </w:p>
                <w:p w14:paraId="791F7C2F" w14:textId="77777777" w:rsidR="00A210A0" w:rsidRDefault="00A210A0" w:rsidP="00DB0CFF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Some of the benefits of the ones who have a flair for the dramatic include unique aesthetics, versatility and durability of the quartz chosen.  Before making a decision on this trend, one should consider lighting, countertop size and overall design style.</w:t>
                  </w:r>
                  <w:r w:rsidR="00DB0CFF">
                    <w:rPr>
                      <w:rFonts w:cstheme="minorHAnsi"/>
                    </w:rPr>
                    <w:t xml:space="preserve"> </w:t>
                  </w:r>
                </w:p>
                <w:p w14:paraId="46123E4D" w14:textId="77777777" w:rsidR="00A210A0" w:rsidRDefault="00A210A0" w:rsidP="00DB0CFF">
                  <w:pPr>
                    <w:pStyle w:val="Content"/>
                    <w:rPr>
                      <w:rFonts w:cstheme="minorHAnsi"/>
                    </w:rPr>
                  </w:pPr>
                </w:p>
                <w:p w14:paraId="622B9B6C" w14:textId="5CB01C30" w:rsidR="00DB0CFF" w:rsidRDefault="00A210A0" w:rsidP="00DB0CFF">
                  <w:pPr>
                    <w:pStyle w:val="Content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One other thing trending in the industry is matte finish.  Offering a more subtle and sophisticated look, this continues to surge in the design world.  Being less prone to showing fingerprints and water spots, they have become a practical choice for busy households.  </w:t>
                  </w:r>
                </w:p>
                <w:p w14:paraId="1A01CFD2" w14:textId="77777777" w:rsidR="00A210A0" w:rsidRDefault="00A210A0" w:rsidP="00DB0CFF">
                  <w:pPr>
                    <w:pStyle w:val="Content"/>
                    <w:rPr>
                      <w:rFonts w:cstheme="minorHAnsi"/>
                    </w:rPr>
                  </w:pPr>
                </w:p>
                <w:p w14:paraId="2F01CCFE" w14:textId="0175F995" w:rsidR="00A210A0" w:rsidRDefault="00A210A0" w:rsidP="00A210A0">
                  <w:pPr>
                    <w:pStyle w:val="NormalWeb"/>
                  </w:pPr>
                  <w:r>
                    <w:rPr>
                      <w:noProof/>
                    </w:rPr>
                    <w:drawing>
                      <wp:inline distT="0" distB="0" distL="0" distR="0" wp14:anchorId="123857EB" wp14:editId="3825A0BE">
                        <wp:extent cx="3067050" cy="2247900"/>
                        <wp:effectExtent l="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0190" cy="22502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79F587DA" wp14:editId="404AF8D5">
                        <wp:extent cx="2726690" cy="2237684"/>
                        <wp:effectExtent l="0" t="0" r="0" b="0"/>
                        <wp:docPr id="949168995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2803" cy="2242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367522" w14:textId="7321FD0B" w:rsidR="00A210A0" w:rsidRDefault="00A210A0" w:rsidP="00A210A0">
                  <w:pPr>
                    <w:pStyle w:val="NormalWeb"/>
                  </w:pPr>
                </w:p>
                <w:p w14:paraId="5849C9D9" w14:textId="77777777" w:rsidR="00DB0CFF" w:rsidRPr="000C5C9F" w:rsidRDefault="00DB0CFF" w:rsidP="00DB0CFF">
                  <w:pPr>
                    <w:pStyle w:val="Content"/>
                    <w:rPr>
                      <w:rFonts w:cstheme="minorHAnsi"/>
                    </w:rPr>
                  </w:pPr>
                </w:p>
              </w:tc>
            </w:tr>
          </w:tbl>
          <w:p w14:paraId="25534C62" w14:textId="6E13BF10" w:rsidR="000C5C9F" w:rsidRDefault="004156D6" w:rsidP="000C5C9F">
            <w:pPr>
              <w:pStyle w:val="Heading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Suggestions for Future Newsletters and Summary</w:t>
            </w:r>
          </w:p>
          <w:p w14:paraId="69E277FA" w14:textId="400313DB" w:rsidR="004156D6" w:rsidRDefault="004156D6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As 2024 </w:t>
            </w:r>
            <w:r w:rsidR="00535C91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continues on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, there will be new renovations and construction projects that we </w:t>
            </w:r>
            <w:r w:rsidR="00535C91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will be involved in. 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If you have a client or exciting kitchen that you would like to do a product spotlight on in a future edition, on social media, or our website, please reach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lastRenderedPageBreak/>
              <w:t>out to me so we can get some pictures and copy to publish to highlight this.  If there is anything that you would like for us to put in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 our </w:t>
            </w: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next newsletter, 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please reach out</w:t>
            </w:r>
            <w:r w:rsidR="004F1A3B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 to me.  </w:t>
            </w:r>
            <w:r w:rsidR="00797347"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 xml:space="preserve">  </w:t>
            </w:r>
          </w:p>
          <w:p w14:paraId="73D163E4" w14:textId="5017A751" w:rsidR="004F1A3B" w:rsidRDefault="004F1A3B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Happy designing and remodeling!!</w:t>
            </w:r>
          </w:p>
          <w:p w14:paraId="2EFC5957" w14:textId="5FA59C31" w:rsidR="004156D6" w:rsidRDefault="004156D6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Matt Zuccarello</w:t>
            </w:r>
          </w:p>
          <w:p w14:paraId="36641B2B" w14:textId="1610720A" w:rsidR="004156D6" w:rsidRPr="004156D6" w:rsidRDefault="004156D6" w:rsidP="000C5C9F">
            <w:pPr>
              <w:pStyle w:val="Heading1"/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 w:val="0"/>
                <w:bCs/>
                <w:sz w:val="28"/>
                <w:szCs w:val="28"/>
              </w:rPr>
              <w:t>Stone Crafters</w:t>
            </w:r>
          </w:p>
          <w:p w14:paraId="151A198F" w14:textId="77777777" w:rsidR="000C5C9F" w:rsidRDefault="000C5C9F" w:rsidP="001A0B2E">
            <w:pPr>
              <w:pStyle w:val="PlainTex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56CC12A" w14:textId="6F935B89" w:rsidR="000C5C9F" w:rsidRPr="000C5C9F" w:rsidRDefault="000C5C9F" w:rsidP="001A0B2E">
            <w:pPr>
              <w:pStyle w:val="PlainText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622DA80" w14:textId="77777777" w:rsidR="00DF027C" w:rsidRPr="000C5C9F" w:rsidRDefault="00DF027C" w:rsidP="00DF027C">
            <w:pPr>
              <w:pStyle w:val="Content"/>
              <w:rPr>
                <w:rFonts w:cstheme="minorHAnsi"/>
                <w:i/>
                <w:sz w:val="36"/>
              </w:rPr>
            </w:pPr>
          </w:p>
        </w:tc>
      </w:tr>
    </w:tbl>
    <w:p w14:paraId="779DFFE6" w14:textId="77777777" w:rsidR="0087605E" w:rsidRPr="000C5C9F" w:rsidRDefault="0087605E" w:rsidP="00AD2B67">
      <w:pPr>
        <w:rPr>
          <w:rFonts w:cstheme="minorHAnsi"/>
        </w:rPr>
      </w:pPr>
    </w:p>
    <w:sectPr w:rsidR="0087605E" w:rsidRPr="000C5C9F" w:rsidSect="006B7A1D">
      <w:headerReference w:type="default" r:id="rId14"/>
      <w:footerReference w:type="default" r:id="rId15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BF88B" w14:textId="77777777" w:rsidR="00E3421C" w:rsidRDefault="00E3421C">
      <w:r>
        <w:separator/>
      </w:r>
    </w:p>
    <w:p w14:paraId="67CAE8CD" w14:textId="77777777" w:rsidR="00E3421C" w:rsidRDefault="00E3421C"/>
  </w:endnote>
  <w:endnote w:type="continuationSeparator" w:id="0">
    <w:p w14:paraId="572AE9F9" w14:textId="77777777" w:rsidR="00E3421C" w:rsidRDefault="00E3421C">
      <w:r>
        <w:continuationSeparator/>
      </w:r>
    </w:p>
    <w:p w14:paraId="245ED298" w14:textId="77777777" w:rsidR="00E3421C" w:rsidRDefault="00E342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AC419F" w14:textId="77777777"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5E35C5" w14:textId="77777777"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B81FA" w14:textId="77777777" w:rsidR="00E3421C" w:rsidRDefault="00E3421C">
      <w:r>
        <w:separator/>
      </w:r>
    </w:p>
    <w:p w14:paraId="7B36452F" w14:textId="77777777" w:rsidR="00E3421C" w:rsidRDefault="00E3421C"/>
  </w:footnote>
  <w:footnote w:type="continuationSeparator" w:id="0">
    <w:p w14:paraId="338BED2E" w14:textId="77777777" w:rsidR="00E3421C" w:rsidRDefault="00E3421C">
      <w:r>
        <w:continuationSeparator/>
      </w:r>
    </w:p>
    <w:p w14:paraId="1A16D169" w14:textId="77777777" w:rsidR="00E3421C" w:rsidRDefault="00E342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2CE11669" w14:textId="77777777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14:paraId="61C710EC" w14:textId="77777777" w:rsidR="00D077E9" w:rsidRDefault="00D077E9">
          <w:pPr>
            <w:pStyle w:val="Header"/>
          </w:pPr>
        </w:p>
      </w:tc>
    </w:tr>
  </w:tbl>
  <w:p w14:paraId="52258A78" w14:textId="77777777" w:rsidR="00D077E9" w:rsidRDefault="00D077E9" w:rsidP="00D07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E8"/>
    <w:rsid w:val="000142A1"/>
    <w:rsid w:val="00015BB3"/>
    <w:rsid w:val="0002482E"/>
    <w:rsid w:val="00050324"/>
    <w:rsid w:val="0008564A"/>
    <w:rsid w:val="000A0150"/>
    <w:rsid w:val="000C5C9F"/>
    <w:rsid w:val="000E63C9"/>
    <w:rsid w:val="000F0A64"/>
    <w:rsid w:val="00130E9D"/>
    <w:rsid w:val="00132026"/>
    <w:rsid w:val="00150A6D"/>
    <w:rsid w:val="00185B35"/>
    <w:rsid w:val="001A0B2E"/>
    <w:rsid w:val="001C276E"/>
    <w:rsid w:val="001C3E1A"/>
    <w:rsid w:val="001F2BC8"/>
    <w:rsid w:val="001F5F6B"/>
    <w:rsid w:val="00243EBC"/>
    <w:rsid w:val="00246A35"/>
    <w:rsid w:val="00284348"/>
    <w:rsid w:val="00285B89"/>
    <w:rsid w:val="002D36C8"/>
    <w:rsid w:val="002F51F5"/>
    <w:rsid w:val="002F7F12"/>
    <w:rsid w:val="00312137"/>
    <w:rsid w:val="00330359"/>
    <w:rsid w:val="0033762F"/>
    <w:rsid w:val="00366C7E"/>
    <w:rsid w:val="00384EA3"/>
    <w:rsid w:val="003A39A1"/>
    <w:rsid w:val="003C2191"/>
    <w:rsid w:val="003D3863"/>
    <w:rsid w:val="003F0827"/>
    <w:rsid w:val="004110DE"/>
    <w:rsid w:val="004156D6"/>
    <w:rsid w:val="0044085A"/>
    <w:rsid w:val="0045276E"/>
    <w:rsid w:val="004B21A5"/>
    <w:rsid w:val="004B6740"/>
    <w:rsid w:val="004F1A3B"/>
    <w:rsid w:val="005037F0"/>
    <w:rsid w:val="00516A86"/>
    <w:rsid w:val="005275F6"/>
    <w:rsid w:val="00535C91"/>
    <w:rsid w:val="00572102"/>
    <w:rsid w:val="005D2C25"/>
    <w:rsid w:val="005E3E4D"/>
    <w:rsid w:val="005F1BB0"/>
    <w:rsid w:val="00603090"/>
    <w:rsid w:val="00621DAC"/>
    <w:rsid w:val="00645782"/>
    <w:rsid w:val="00656C4D"/>
    <w:rsid w:val="006801D7"/>
    <w:rsid w:val="006B7A1D"/>
    <w:rsid w:val="006C37F2"/>
    <w:rsid w:val="006E5716"/>
    <w:rsid w:val="007302B3"/>
    <w:rsid w:val="00730733"/>
    <w:rsid w:val="00730E3A"/>
    <w:rsid w:val="00736AAF"/>
    <w:rsid w:val="0074456B"/>
    <w:rsid w:val="00765B2A"/>
    <w:rsid w:val="00783A34"/>
    <w:rsid w:val="00797347"/>
    <w:rsid w:val="007B725B"/>
    <w:rsid w:val="007C6B52"/>
    <w:rsid w:val="007D16C5"/>
    <w:rsid w:val="00817D98"/>
    <w:rsid w:val="00862FE4"/>
    <w:rsid w:val="0086389A"/>
    <w:rsid w:val="00865BDB"/>
    <w:rsid w:val="0087605E"/>
    <w:rsid w:val="008A5C9D"/>
    <w:rsid w:val="008B1FEE"/>
    <w:rsid w:val="00903C32"/>
    <w:rsid w:val="009123D7"/>
    <w:rsid w:val="00916B16"/>
    <w:rsid w:val="009173B9"/>
    <w:rsid w:val="0093335D"/>
    <w:rsid w:val="0093613E"/>
    <w:rsid w:val="00943026"/>
    <w:rsid w:val="00966B81"/>
    <w:rsid w:val="009B5BB8"/>
    <w:rsid w:val="009C2EFE"/>
    <w:rsid w:val="009C7720"/>
    <w:rsid w:val="00A13ADA"/>
    <w:rsid w:val="00A210A0"/>
    <w:rsid w:val="00A23AFA"/>
    <w:rsid w:val="00A31B3E"/>
    <w:rsid w:val="00A43D07"/>
    <w:rsid w:val="00A44523"/>
    <w:rsid w:val="00A51558"/>
    <w:rsid w:val="00A532F3"/>
    <w:rsid w:val="00A8489E"/>
    <w:rsid w:val="00AC29F3"/>
    <w:rsid w:val="00AD2B67"/>
    <w:rsid w:val="00B006D4"/>
    <w:rsid w:val="00B231E5"/>
    <w:rsid w:val="00B30ADC"/>
    <w:rsid w:val="00B40243"/>
    <w:rsid w:val="00B550DD"/>
    <w:rsid w:val="00B9433B"/>
    <w:rsid w:val="00C02B87"/>
    <w:rsid w:val="00C4086D"/>
    <w:rsid w:val="00CA1896"/>
    <w:rsid w:val="00CB5B28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A4803"/>
    <w:rsid w:val="00DB0CFF"/>
    <w:rsid w:val="00DC60A7"/>
    <w:rsid w:val="00DD152F"/>
    <w:rsid w:val="00DE213F"/>
    <w:rsid w:val="00DE35E9"/>
    <w:rsid w:val="00DF027C"/>
    <w:rsid w:val="00E00A32"/>
    <w:rsid w:val="00E17D67"/>
    <w:rsid w:val="00E22ACD"/>
    <w:rsid w:val="00E3421C"/>
    <w:rsid w:val="00E620B0"/>
    <w:rsid w:val="00E654C0"/>
    <w:rsid w:val="00E81B40"/>
    <w:rsid w:val="00EB09BF"/>
    <w:rsid w:val="00EC361A"/>
    <w:rsid w:val="00ED5CE4"/>
    <w:rsid w:val="00EF3CDE"/>
    <w:rsid w:val="00EF555B"/>
    <w:rsid w:val="00F027BB"/>
    <w:rsid w:val="00F11DCF"/>
    <w:rsid w:val="00F12C31"/>
    <w:rsid w:val="00F162EA"/>
    <w:rsid w:val="00F52D27"/>
    <w:rsid w:val="00F53A90"/>
    <w:rsid w:val="00F73BF6"/>
    <w:rsid w:val="00F8085D"/>
    <w:rsid w:val="00F83527"/>
    <w:rsid w:val="00FD583F"/>
    <w:rsid w:val="00FD7488"/>
    <w:rsid w:val="00FE78E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D6A4C"/>
  <w15:docId w15:val="{0C442698-F55C-4BE2-BE07-3C673F41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6030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03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C276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1A0B2E"/>
    <w:pPr>
      <w:spacing w:line="240" w:lineRule="auto"/>
    </w:pPr>
    <w:rPr>
      <w:rFonts w:ascii="Calibri" w:eastAsia="Times New Roman" w:hAnsi="Calibri"/>
      <w:b w:val="0"/>
      <w:color w:val="auto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1A0B2E"/>
    <w:rPr>
      <w:rFonts w:ascii="Calibri" w:eastAsia="Times New Roman" w:hAnsi="Calibri"/>
      <w:kern w:val="2"/>
      <w:sz w:val="2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uccarello\AppData\Local\Microsoft\Office\16.0\DTS\en-US%7b8F7EF32D-5263-47C9-9FA6-8E22D4B1D4A1%7d\%7b09AC5EB9-EDAD-464E-9442-13611489E016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54168918020447A988B3C67568D2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BFF5E-371A-40C1-9DE1-D870F26CE6F1}"/>
      </w:docPartPr>
      <w:docPartBody>
        <w:p w:rsidR="00496B97" w:rsidRDefault="00013213" w:rsidP="00013213">
          <w:pPr>
            <w:pStyle w:val="554168918020447A988B3C67568D2464"/>
          </w:pPr>
          <w:r w:rsidRPr="00D86945">
            <w:rPr>
              <w:rStyle w:val="SubtitleChar"/>
              <w:b/>
            </w:rPr>
            <w:fldChar w:fldCharType="begin"/>
          </w:r>
          <w:r w:rsidRPr="00D86945">
            <w:rPr>
              <w:rStyle w:val="SubtitleChar"/>
            </w:rPr>
            <w:instrText xml:space="preserve"> DATE  \@ "MMMM d"  \* MERGEFORMAT </w:instrText>
          </w:r>
          <w:r w:rsidRPr="00D86945">
            <w:rPr>
              <w:rStyle w:val="SubtitleChar"/>
              <w:b/>
            </w:rPr>
            <w:fldChar w:fldCharType="separate"/>
          </w:r>
          <w:r>
            <w:rPr>
              <w:rStyle w:val="SubtitleChar"/>
              <w:noProof/>
            </w:rPr>
            <w:t>January 4</w:t>
          </w:r>
          <w:r w:rsidRPr="00D86945">
            <w:rPr>
              <w:rStyle w:val="SubtitleChar"/>
              <w:b/>
            </w:rPr>
            <w:fldChar w:fldCharType="end"/>
          </w:r>
        </w:p>
      </w:docPartBody>
    </w:docPart>
    <w:docPart>
      <w:docPartPr>
        <w:name w:val="71FFBBB0D28B480D89F03E7D8204D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20C39-F392-44B8-AB13-027A7FA4B4A8}"/>
      </w:docPartPr>
      <w:docPartBody>
        <w:p w:rsidR="00496B97" w:rsidRDefault="00013213" w:rsidP="00013213">
          <w:pPr>
            <w:pStyle w:val="71FFBBB0D28B480D89F03E7D8204D4B3"/>
          </w:pPr>
          <w:r>
            <w:t>COMPANY NAME</w:t>
          </w:r>
        </w:p>
      </w:docPartBody>
    </w:docPart>
    <w:docPart>
      <w:docPartPr>
        <w:name w:val="A71450558B5647C281B015F93FBFF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A92F1-2F05-4C2B-BCA0-CEF6083C0BE6}"/>
      </w:docPartPr>
      <w:docPartBody>
        <w:p w:rsidR="00496B97" w:rsidRDefault="00013213" w:rsidP="00013213">
          <w:pPr>
            <w:pStyle w:val="A71450558B5647C281B015F93FBFF1E9"/>
          </w:pPr>
          <w:r>
            <w:t>Your Name</w:t>
          </w:r>
        </w:p>
      </w:docPartBody>
    </w:docPart>
    <w:docPart>
      <w:docPartPr>
        <w:name w:val="05E8597315C94FAF8AD6D4CB749F7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AAB84-5961-42C6-9FC5-D07C4A9177EC}"/>
      </w:docPartPr>
      <w:docPartBody>
        <w:p w:rsidR="00000000" w:rsidRDefault="00F31B1B" w:rsidP="00F31B1B">
          <w:pPr>
            <w:pStyle w:val="05E8597315C94FAF8AD6D4CB749F75A4"/>
          </w:pPr>
          <w:r w:rsidRPr="00DF027C">
            <w:t>Subtitle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785"/>
    <w:rsid w:val="00013213"/>
    <w:rsid w:val="00127B08"/>
    <w:rsid w:val="001D1ABC"/>
    <w:rsid w:val="001E2101"/>
    <w:rsid w:val="0027722E"/>
    <w:rsid w:val="00301890"/>
    <w:rsid w:val="00365326"/>
    <w:rsid w:val="003730CF"/>
    <w:rsid w:val="00496B97"/>
    <w:rsid w:val="00582AFF"/>
    <w:rsid w:val="00584CA2"/>
    <w:rsid w:val="005C1785"/>
    <w:rsid w:val="006E6A1B"/>
    <w:rsid w:val="007B6320"/>
    <w:rsid w:val="00843F4B"/>
    <w:rsid w:val="00865BDB"/>
    <w:rsid w:val="00BB7F37"/>
    <w:rsid w:val="00DE780D"/>
    <w:rsid w:val="00E17D67"/>
    <w:rsid w:val="00F20815"/>
    <w:rsid w:val="00F3047C"/>
    <w:rsid w:val="00F31B1B"/>
    <w:rsid w:val="00FE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rsid w:val="00013213"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kern w:val="0"/>
      <w:sz w:val="32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2"/>
    <w:rsid w:val="00013213"/>
    <w:rPr>
      <w:caps/>
      <w:color w:val="44546A" w:themeColor="text2"/>
      <w:spacing w:val="20"/>
      <w:kern w:val="0"/>
      <w:sz w:val="32"/>
      <w14:ligatures w14:val="none"/>
    </w:rPr>
  </w:style>
  <w:style w:type="paragraph" w:customStyle="1" w:styleId="28AC52EC0CDB445CAAEFE7E9413EF18C">
    <w:name w:val="28AC52EC0CDB445CAAEFE7E9413EF18C"/>
  </w:style>
  <w:style w:type="paragraph" w:customStyle="1" w:styleId="554168918020447A988B3C67568D2464">
    <w:name w:val="554168918020447A988B3C67568D2464"/>
    <w:rsid w:val="00013213"/>
  </w:style>
  <w:style w:type="paragraph" w:customStyle="1" w:styleId="71FFBBB0D28B480D89F03E7D8204D4B3">
    <w:name w:val="71FFBBB0D28B480D89F03E7D8204D4B3"/>
    <w:rsid w:val="00013213"/>
  </w:style>
  <w:style w:type="paragraph" w:customStyle="1" w:styleId="A71450558B5647C281B015F93FBFF1E9">
    <w:name w:val="A71450558B5647C281B015F93FBFF1E9"/>
    <w:rsid w:val="00013213"/>
  </w:style>
  <w:style w:type="paragraph" w:customStyle="1" w:styleId="05E8597315C94FAF8AD6D4CB749F75A4">
    <w:name w:val="05E8597315C94FAF8AD6D4CB749F75A4"/>
    <w:rsid w:val="00F31B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Matt Zuccarello                          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{09AC5EB9-EDAD-464E-9442-13611489E016}tf16392850_win32</Template>
  <TotalTime>59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 Zuccarello</dc:creator>
  <cp:keywords/>
  <cp:lastModifiedBy>Matt Zuccarello</cp:lastModifiedBy>
  <cp:revision>5</cp:revision>
  <cp:lastPrinted>2006-08-01T17:47:00Z</cp:lastPrinted>
  <dcterms:created xsi:type="dcterms:W3CDTF">2024-07-10T14:33:00Z</dcterms:created>
  <dcterms:modified xsi:type="dcterms:W3CDTF">2024-07-26T13:18:00Z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